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436" w:rsidRPr="00144749" w:rsidRDefault="003B612D" w:rsidP="00B902E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44749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D4073F" wp14:editId="7626B1FB">
                <wp:simplePos x="0" y="0"/>
                <wp:positionH relativeFrom="column">
                  <wp:posOffset>5372100</wp:posOffset>
                </wp:positionH>
                <wp:positionV relativeFrom="paragraph">
                  <wp:posOffset>87630</wp:posOffset>
                </wp:positionV>
                <wp:extent cx="3905250" cy="672465"/>
                <wp:effectExtent l="0" t="0" r="19050" b="209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A97" w:rsidRDefault="00CF5A97">
                            <w:r>
                              <w:t>Región: 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 ______________</w:t>
                            </w:r>
                          </w:p>
                          <w:p w:rsidR="00CF5A97" w:rsidRPr="00144749" w:rsidRDefault="00CF5A97">
                            <w:r>
                              <w:t>Escuela: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3pt;margin-top:6.9pt;width:307.5pt;height:52.95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" strokecolor="gray">
                <v:textbox style="mso-fit-shape-to-text:t">
                  <w:txbxContent>
                    <w:p w:rsidR="00CF5A97" w:rsidRDefault="00CF5A97">
                      <w:r>
                        <w:t>Región: _______________</w:t>
                      </w:r>
                      <w:r>
                        <w:tab/>
                      </w:r>
                      <w:r>
                        <w:tab/>
                        <w:t>Distrito: ______________</w:t>
                      </w:r>
                    </w:p>
                    <w:p w:rsidR="00CF5A97" w:rsidRPr="00144749" w:rsidRDefault="00CF5A97">
                      <w:r>
                        <w:t>Escuela: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733436" w:rsidRPr="00144749" w:rsidRDefault="00733436" w:rsidP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33436" w:rsidRPr="00144749" w:rsidRDefault="00733436" w:rsidP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33436" w:rsidRPr="00144749" w:rsidRDefault="00733436" w:rsidP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33436" w:rsidRPr="00144749" w:rsidRDefault="00733436" w:rsidP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33436" w:rsidRPr="00144749" w:rsidRDefault="00733436" w:rsidP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63BDD" w:rsidRPr="00144749" w:rsidRDefault="000F2881" w:rsidP="00B902EC">
      <w:pPr>
        <w:spacing w:after="0" w:line="240" w:lineRule="auto"/>
        <w:rPr>
          <w:rFonts w:ascii="Arial" w:hAnsi="Arial" w:cs="Arial"/>
          <w:sz w:val="24"/>
          <w:szCs w:val="20"/>
          <w:u w:val="single"/>
        </w:rPr>
      </w:pPr>
      <w:r w:rsidRPr="00144749">
        <w:rPr>
          <w:rFonts w:ascii="Arial" w:hAnsi="Arial" w:cs="Arial"/>
          <w:sz w:val="24"/>
          <w:szCs w:val="20"/>
        </w:rPr>
        <w:t>Título de la Unidad:</w:t>
      </w:r>
      <w:r w:rsidR="004D7A54" w:rsidRPr="00144749">
        <w:rPr>
          <w:rFonts w:ascii="Arial" w:hAnsi="Arial" w:cs="Arial"/>
          <w:sz w:val="24"/>
          <w:szCs w:val="20"/>
        </w:rPr>
        <w:t xml:space="preserve"> </w:t>
      </w:r>
      <w:r w:rsidR="0035451D" w:rsidRPr="00144749">
        <w:rPr>
          <w:rFonts w:ascii="Arial" w:hAnsi="Arial" w:cs="Arial"/>
          <w:color w:val="000000"/>
          <w:sz w:val="24"/>
          <w:szCs w:val="20"/>
          <w:u w:val="single"/>
        </w:rPr>
        <w:t>11.5: Búsqueda exitosa de un empleo</w:t>
      </w:r>
      <w:r w:rsidR="00733436" w:rsidRPr="00144749">
        <w:rPr>
          <w:rFonts w:ascii="Arial" w:hAnsi="Arial" w:cs="Arial"/>
          <w:sz w:val="24"/>
          <w:szCs w:val="20"/>
        </w:rPr>
        <w:tab/>
        <w:t xml:space="preserve">       D</w:t>
      </w:r>
      <w:r w:rsidR="00B902EC" w:rsidRPr="00144749">
        <w:rPr>
          <w:rFonts w:ascii="Arial" w:hAnsi="Arial" w:cs="Arial"/>
          <w:sz w:val="24"/>
          <w:szCs w:val="20"/>
        </w:rPr>
        <w:t xml:space="preserve">uración: </w:t>
      </w:r>
      <w:r w:rsidR="00B902EC" w:rsidRPr="00144749">
        <w:rPr>
          <w:rFonts w:ascii="Arial" w:hAnsi="Arial" w:cs="Arial"/>
          <w:sz w:val="24"/>
          <w:szCs w:val="20"/>
          <w:u w:val="single"/>
        </w:rPr>
        <w:t>3 semanas</w:t>
      </w:r>
      <w:r w:rsidR="00B902EC" w:rsidRPr="00144749">
        <w:rPr>
          <w:rFonts w:ascii="Arial" w:hAnsi="Arial" w:cs="Arial"/>
          <w:sz w:val="24"/>
          <w:szCs w:val="20"/>
        </w:rPr>
        <w:t xml:space="preserve"> </w:t>
      </w:r>
      <w:r w:rsidR="00B902EC" w:rsidRPr="00144749">
        <w:rPr>
          <w:rFonts w:ascii="Arial" w:hAnsi="Arial" w:cs="Arial"/>
          <w:sz w:val="24"/>
          <w:szCs w:val="20"/>
        </w:rPr>
        <w:tab/>
      </w:r>
      <w:r w:rsidR="00B902EC" w:rsidRPr="00144749">
        <w:rPr>
          <w:rFonts w:ascii="Arial" w:hAnsi="Arial" w:cs="Arial"/>
          <w:sz w:val="24"/>
          <w:szCs w:val="20"/>
        </w:rPr>
        <w:tab/>
      </w:r>
      <w:r w:rsidR="00B902EC" w:rsidRPr="00144749">
        <w:rPr>
          <w:rFonts w:ascii="Arial" w:hAnsi="Arial" w:cs="Arial"/>
          <w:sz w:val="24"/>
          <w:szCs w:val="20"/>
        </w:rPr>
        <w:tab/>
      </w:r>
      <w:r w:rsidR="00B902EC" w:rsidRPr="00144749">
        <w:rPr>
          <w:rFonts w:ascii="Arial" w:hAnsi="Arial" w:cs="Arial"/>
          <w:sz w:val="24"/>
          <w:szCs w:val="20"/>
        </w:rPr>
        <w:tab/>
      </w:r>
      <w:r w:rsidR="00B902EC" w:rsidRPr="00144749">
        <w:rPr>
          <w:rFonts w:ascii="Arial" w:hAnsi="Arial" w:cs="Arial"/>
          <w:sz w:val="24"/>
          <w:szCs w:val="20"/>
        </w:rPr>
        <w:tab/>
      </w:r>
      <w:r w:rsidR="00863BDD" w:rsidRPr="00144749">
        <w:rPr>
          <w:rFonts w:ascii="Arial" w:hAnsi="Arial" w:cs="Arial"/>
          <w:sz w:val="24"/>
          <w:szCs w:val="20"/>
        </w:rPr>
        <w:t>Semana #:</w:t>
      </w:r>
      <w:sdt>
        <w:sdtPr>
          <w:rPr>
            <w:rFonts w:ascii="Arial" w:hAnsi="Arial" w:cs="Arial"/>
            <w:sz w:val="24"/>
            <w:szCs w:val="20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CF5A97">
            <w:rPr>
              <w:rFonts w:ascii="Arial" w:hAnsi="Arial" w:cs="Arial"/>
              <w:sz w:val="24"/>
              <w:szCs w:val="20"/>
              <w:u w:val="single"/>
              <w:lang w:val="en-US"/>
            </w:rPr>
            <w:t xml:space="preserve"> 1</w:t>
          </w:r>
        </w:sdtContent>
      </w:sdt>
    </w:p>
    <w:p w:rsidR="00E152EE" w:rsidRPr="00144749" w:rsidRDefault="005F0F0E" w:rsidP="00BD0025">
      <w:pPr>
        <w:spacing w:after="0" w:line="240" w:lineRule="auto"/>
        <w:rPr>
          <w:rFonts w:ascii="Arial" w:hAnsi="Arial" w:cs="Arial"/>
          <w:sz w:val="24"/>
          <w:szCs w:val="20"/>
        </w:rPr>
      </w:pPr>
      <w:r w:rsidRPr="00144749">
        <w:rPr>
          <w:rFonts w:ascii="Arial" w:hAnsi="Arial" w:cs="Arial"/>
          <w:sz w:val="24"/>
          <w:szCs w:val="20"/>
        </w:rPr>
        <w:t xml:space="preserve">Profesor(a): </w:t>
      </w:r>
      <w:r w:rsidRPr="00144749">
        <w:rPr>
          <w:rFonts w:ascii="Arial" w:hAnsi="Arial" w:cs="Arial"/>
          <w:sz w:val="24"/>
          <w:szCs w:val="20"/>
          <w:u w:val="single"/>
        </w:rPr>
        <w:tab/>
      </w:r>
      <w:r w:rsidRPr="00144749">
        <w:rPr>
          <w:rFonts w:ascii="Arial" w:hAnsi="Arial" w:cs="Arial"/>
          <w:sz w:val="24"/>
          <w:szCs w:val="20"/>
          <w:u w:val="single"/>
        </w:rPr>
        <w:tab/>
      </w:r>
      <w:r w:rsidR="007151EA" w:rsidRPr="00144749">
        <w:rPr>
          <w:rFonts w:ascii="Arial" w:hAnsi="Arial" w:cs="Arial"/>
          <w:sz w:val="24"/>
          <w:szCs w:val="20"/>
          <w:u w:val="single"/>
        </w:rPr>
        <w:tab/>
      </w:r>
      <w:r w:rsidR="00733436" w:rsidRPr="00144749">
        <w:rPr>
          <w:rFonts w:ascii="Arial" w:hAnsi="Arial" w:cs="Arial"/>
          <w:sz w:val="24"/>
          <w:szCs w:val="20"/>
          <w:u w:val="single"/>
        </w:rPr>
        <w:t xml:space="preserve">  </w:t>
      </w:r>
      <w:r w:rsidR="00144749" w:rsidRPr="00144749">
        <w:rPr>
          <w:rFonts w:ascii="Arial" w:hAnsi="Arial" w:cs="Arial"/>
          <w:sz w:val="24"/>
          <w:szCs w:val="20"/>
        </w:rPr>
        <w:tab/>
      </w:r>
      <w:r w:rsidRPr="00144749">
        <w:rPr>
          <w:rFonts w:ascii="Arial" w:hAnsi="Arial" w:cs="Arial"/>
          <w:sz w:val="24"/>
          <w:szCs w:val="20"/>
        </w:rPr>
        <w:t xml:space="preserve">Materia: 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Content>
          <w:r w:rsidR="00CF5A97">
            <w:rPr>
              <w:rFonts w:ascii="Arial" w:hAnsi="Arial" w:cs="Arial"/>
              <w:sz w:val="24"/>
              <w:szCs w:val="20"/>
              <w:u w:val="single"/>
              <w:lang w:val="en-US"/>
            </w:rPr>
            <w:t xml:space="preserve">Español </w:t>
          </w:r>
        </w:sdtContent>
      </w:sdt>
      <w:r w:rsidRPr="00144749">
        <w:rPr>
          <w:rFonts w:ascii="Arial" w:hAnsi="Arial" w:cs="Arial"/>
          <w:sz w:val="24"/>
          <w:szCs w:val="20"/>
        </w:rPr>
        <w:tab/>
        <w:t xml:space="preserve">Grado: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proofErr w:type="spellStart"/>
          <w:r w:rsidR="00CF5A97">
            <w:rPr>
              <w:rFonts w:ascii="Arial" w:hAnsi="Arial" w:cs="Arial"/>
              <w:sz w:val="24"/>
              <w:szCs w:val="20"/>
              <w:u w:val="single"/>
              <w:lang w:val="en-US"/>
            </w:rPr>
            <w:t>Undécimo</w:t>
          </w:r>
          <w:proofErr w:type="spellEnd"/>
          <w:r w:rsidR="00CF5A97">
            <w:rPr>
              <w:rFonts w:ascii="Arial" w:hAnsi="Arial" w:cs="Arial"/>
              <w:sz w:val="24"/>
              <w:szCs w:val="20"/>
              <w:u w:val="single"/>
              <w:lang w:val="en-US"/>
            </w:rPr>
            <w:t xml:space="preserve"> </w:t>
          </w:r>
        </w:sdtContent>
      </w:sdt>
      <w:r w:rsidR="007151EA" w:rsidRPr="00144749">
        <w:rPr>
          <w:rFonts w:ascii="Arial" w:hAnsi="Arial" w:cs="Arial"/>
          <w:sz w:val="24"/>
          <w:szCs w:val="20"/>
        </w:rPr>
        <w:tab/>
      </w:r>
      <w:r w:rsidR="00144749" w:rsidRPr="00144749">
        <w:rPr>
          <w:rFonts w:ascii="Arial" w:hAnsi="Arial" w:cs="Arial"/>
          <w:sz w:val="24"/>
          <w:szCs w:val="20"/>
        </w:rPr>
        <w:t xml:space="preserve">    </w:t>
      </w:r>
      <w:r w:rsidR="008A00F4" w:rsidRPr="00144749">
        <w:rPr>
          <w:rFonts w:ascii="Arial" w:hAnsi="Arial" w:cs="Arial"/>
          <w:sz w:val="24"/>
          <w:szCs w:val="20"/>
        </w:rPr>
        <w:t>D</w:t>
      </w:r>
      <w:r w:rsidR="008150EF" w:rsidRPr="00144749">
        <w:rPr>
          <w:rFonts w:ascii="Arial" w:hAnsi="Arial" w:cs="Arial"/>
          <w:sz w:val="24"/>
          <w:szCs w:val="20"/>
        </w:rPr>
        <w:t>el</w:t>
      </w:r>
      <w:r w:rsidRPr="00144749">
        <w:rPr>
          <w:rFonts w:ascii="Arial" w:hAnsi="Arial" w:cs="Arial"/>
          <w:sz w:val="24"/>
          <w:szCs w:val="20"/>
        </w:rPr>
        <w:t xml:space="preserve"> </w:t>
      </w:r>
      <w:r w:rsidR="00CF5A97">
        <w:rPr>
          <w:rFonts w:ascii="Arial" w:hAnsi="Arial" w:cs="Arial"/>
          <w:sz w:val="24"/>
          <w:szCs w:val="20"/>
        </w:rPr>
        <w:t>________ al _________</w:t>
      </w:r>
    </w:p>
    <w:p w:rsidR="008A00F4" w:rsidRPr="00144749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49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4"/>
      </w:tblGrid>
      <w:tr w:rsidR="00943657" w:rsidRPr="00144749" w:rsidTr="00733436">
        <w:trPr>
          <w:trHeight w:val="83"/>
        </w:trPr>
        <w:tc>
          <w:tcPr>
            <w:tcW w:w="5000" w:type="pct"/>
            <w:shd w:val="clear" w:color="auto" w:fill="E7E6E6"/>
          </w:tcPr>
          <w:p w:rsidR="00EE0EA9" w:rsidRPr="00144749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144749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35451D" w:rsidRPr="00144749" w:rsidTr="00733436">
        <w:trPr>
          <w:trHeight w:val="83"/>
        </w:trPr>
        <w:tc>
          <w:tcPr>
            <w:tcW w:w="5000" w:type="pct"/>
            <w:shd w:val="clear" w:color="auto" w:fill="FFFFFF"/>
          </w:tcPr>
          <w:p w:rsidR="0035451D" w:rsidRPr="00144749" w:rsidRDefault="0035451D" w:rsidP="001447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35451D" w:rsidRPr="00144749" w:rsidRDefault="0035451D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Los estudiantes entenderán que…</w:t>
            </w:r>
          </w:p>
          <w:p w:rsidR="0035451D" w:rsidRPr="00144749" w:rsidRDefault="0035451D" w:rsidP="00144749">
            <w:pPr>
              <w:spacing w:after="0" w:line="240" w:lineRule="auto"/>
              <w:ind w:left="708" w:hanging="2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CD1.  Un buen escritor elabora ideas y conclusiones a base de lo leído, oído y discutido.</w:t>
            </w:r>
          </w:p>
          <w:p w:rsidR="0035451D" w:rsidRPr="00144749" w:rsidRDefault="0035451D" w:rsidP="00144749">
            <w:pPr>
              <w:spacing w:after="0" w:line="240" w:lineRule="auto"/>
              <w:ind w:left="708" w:hanging="2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CD2.  Los buenos lectores usan una variedad de estrategias y destrezas para revisar, editar y asegurar la comprensión de su trabajo.</w:t>
            </w:r>
          </w:p>
          <w:p w:rsidR="0035451D" w:rsidRPr="00144749" w:rsidRDefault="0035451D" w:rsidP="00144749">
            <w:pPr>
              <w:spacing w:after="0" w:line="240" w:lineRule="auto"/>
              <w:ind w:left="708" w:hanging="2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CD3.  El trabajo es una forma de ganar dinero pero también una manera de seguir pasiones personales</w:t>
            </w:r>
            <w:r w:rsidR="00E32FD6" w:rsidRPr="00144749">
              <w:rPr>
                <w:rFonts w:ascii="Arial" w:hAnsi="Arial" w:cs="Arial"/>
                <w:color w:val="000000"/>
                <w:sz w:val="20"/>
                <w:szCs w:val="20"/>
              </w:rPr>
              <w:t xml:space="preserve">, prepararse para una carrera, 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aprender nuevas destrezas y aportar a la sociedad y al país.</w:t>
            </w:r>
          </w:p>
          <w:p w:rsidR="0035451D" w:rsidRPr="00144749" w:rsidRDefault="0035451D" w:rsidP="00144749">
            <w:pPr>
              <w:spacing w:after="0" w:line="240" w:lineRule="auto"/>
              <w:ind w:left="708" w:hanging="2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CD4.  Un buen trabajador demuestra cualidades tales como puntualidad, iniciativa, una actitud positiva, la habilidad de llevarse bien con otros, flexibilidad, motivación y organización.</w:t>
            </w:r>
          </w:p>
        </w:tc>
      </w:tr>
      <w:tr w:rsidR="00943657" w:rsidRPr="00144749" w:rsidTr="00733436">
        <w:trPr>
          <w:trHeight w:val="109"/>
        </w:trPr>
        <w:tc>
          <w:tcPr>
            <w:tcW w:w="5000" w:type="pct"/>
            <w:shd w:val="clear" w:color="auto" w:fill="E7E6E6"/>
          </w:tcPr>
          <w:p w:rsidR="00977029" w:rsidRPr="00144749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144749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943657" w:rsidRPr="00144749" w:rsidTr="00733436">
        <w:trPr>
          <w:trHeight w:val="83"/>
        </w:trPr>
        <w:tc>
          <w:tcPr>
            <w:tcW w:w="5000" w:type="pct"/>
            <w:shd w:val="clear" w:color="auto" w:fill="FFFFFF"/>
          </w:tcPr>
          <w:p w:rsidR="00251BEF" w:rsidRPr="00144749" w:rsidRDefault="00251BEF" w:rsidP="001447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144749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</w:p>
          <w:p w:rsidR="002D30F4" w:rsidRPr="00144749" w:rsidRDefault="002D30F4" w:rsidP="002D30F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</w:t>
            </w: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El </w:t>
            </w:r>
            <w:proofErr w:type="spellStart"/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resumé</w:t>
            </w:r>
            <w:proofErr w:type="spellEnd"/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 o currículum vitae</w:t>
            </w:r>
          </w:p>
          <w:p w:rsidR="002D30F4" w:rsidRPr="00144749" w:rsidRDefault="002D30F4" w:rsidP="002D30F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Investigación sobre carreras profesionales</w:t>
            </w:r>
          </w:p>
          <w:p w:rsidR="002D30F4" w:rsidRPr="00144749" w:rsidRDefault="002D30F4" w:rsidP="002D30F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La entrevista de empleo simulada</w:t>
            </w:r>
          </w:p>
        </w:tc>
      </w:tr>
    </w:tbl>
    <w:p w:rsidR="00144749" w:rsidRPr="00144749" w:rsidRDefault="00144749">
      <w:pPr>
        <w:rPr>
          <w:rFonts w:ascii="Arial" w:hAnsi="Arial" w:cs="Arial"/>
          <w:sz w:val="20"/>
          <w:szCs w:val="20"/>
        </w:rPr>
      </w:pPr>
    </w:p>
    <w:tbl>
      <w:tblPr>
        <w:tblW w:w="49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723"/>
        <w:gridCol w:w="2418"/>
        <w:gridCol w:w="2427"/>
        <w:gridCol w:w="2493"/>
        <w:gridCol w:w="2490"/>
      </w:tblGrid>
      <w:tr w:rsidR="00943657" w:rsidRPr="00144749" w:rsidTr="00144749">
        <w:trPr>
          <w:trHeight w:val="83"/>
          <w:tblHeader/>
        </w:trPr>
        <w:tc>
          <w:tcPr>
            <w:tcW w:w="5000" w:type="pct"/>
            <w:gridSpan w:val="6"/>
            <w:shd w:val="clear" w:color="auto" w:fill="E7E6E6"/>
          </w:tcPr>
          <w:p w:rsidR="00977029" w:rsidRPr="00144749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144749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943657" w:rsidRPr="00144749" w:rsidTr="00144749">
        <w:trPr>
          <w:trHeight w:val="83"/>
          <w:tblHeader/>
        </w:trPr>
        <w:tc>
          <w:tcPr>
            <w:tcW w:w="5000" w:type="pct"/>
            <w:gridSpan w:val="6"/>
            <w:shd w:val="clear" w:color="auto" w:fill="FFFFFF"/>
          </w:tcPr>
          <w:p w:rsidR="00977029" w:rsidRPr="00144749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733436" w:rsidRPr="00144749" w:rsidTr="00144749">
        <w:trPr>
          <w:trHeight w:val="35"/>
          <w:tblHeader/>
        </w:trPr>
        <w:tc>
          <w:tcPr>
            <w:tcW w:w="640" w:type="pct"/>
            <w:shd w:val="clear" w:color="auto" w:fill="D9E2F3"/>
          </w:tcPr>
          <w:p w:rsidR="009709E4" w:rsidRPr="00144749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6" w:type="pct"/>
            <w:shd w:val="clear" w:color="auto" w:fill="D9E2F3"/>
          </w:tcPr>
          <w:p w:rsidR="009709E4" w:rsidRPr="00144749" w:rsidRDefault="007C235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</w:t>
            </w:r>
          </w:p>
        </w:tc>
        <w:tc>
          <w:tcPr>
            <w:tcW w:w="840" w:type="pct"/>
            <w:shd w:val="clear" w:color="auto" w:fill="D9E2F3"/>
          </w:tcPr>
          <w:p w:rsidR="009709E4" w:rsidRPr="00144749" w:rsidRDefault="007C235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2</w:t>
            </w:r>
          </w:p>
        </w:tc>
        <w:tc>
          <w:tcPr>
            <w:tcW w:w="843" w:type="pct"/>
            <w:shd w:val="clear" w:color="auto" w:fill="D9E2F3"/>
          </w:tcPr>
          <w:p w:rsidR="009709E4" w:rsidRPr="00144749" w:rsidRDefault="007C235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3</w:t>
            </w:r>
          </w:p>
        </w:tc>
        <w:tc>
          <w:tcPr>
            <w:tcW w:w="866" w:type="pct"/>
            <w:shd w:val="clear" w:color="auto" w:fill="D9E2F3"/>
          </w:tcPr>
          <w:p w:rsidR="009709E4" w:rsidRPr="00144749" w:rsidRDefault="007C235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4</w:t>
            </w:r>
          </w:p>
        </w:tc>
        <w:tc>
          <w:tcPr>
            <w:tcW w:w="865" w:type="pct"/>
            <w:shd w:val="clear" w:color="auto" w:fill="D9E2F3"/>
          </w:tcPr>
          <w:p w:rsidR="009709E4" w:rsidRPr="00144749" w:rsidRDefault="007C235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5</w:t>
            </w:r>
          </w:p>
        </w:tc>
      </w:tr>
      <w:tr w:rsidR="00733436" w:rsidRPr="00144749" w:rsidTr="00733436">
        <w:trPr>
          <w:trHeight w:val="234"/>
        </w:trPr>
        <w:tc>
          <w:tcPr>
            <w:tcW w:w="640" w:type="pct"/>
            <w:shd w:val="clear" w:color="auto" w:fill="auto"/>
            <w:vAlign w:val="center"/>
          </w:tcPr>
          <w:p w:rsidR="0070525C" w:rsidRPr="00144749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94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3B612D" w:rsidRPr="00144749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F437FE" w:rsidRPr="00144749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F437FE" w:rsidRPr="00144749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F437FE" w:rsidRPr="00144749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144749" w:rsidRDefault="00CF5A9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F437FE" w:rsidRPr="00144749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234"/>
        </w:trPr>
        <w:tc>
          <w:tcPr>
            <w:tcW w:w="640" w:type="pct"/>
            <w:shd w:val="clear" w:color="auto" w:fill="auto"/>
            <w:vAlign w:val="center"/>
          </w:tcPr>
          <w:p w:rsidR="0070525C" w:rsidRPr="00144749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946" w:type="pct"/>
            <w:shd w:val="clear" w:color="auto" w:fill="auto"/>
          </w:tcPr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11.AO.CC.1a</w:t>
            </w:r>
          </w:p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11.AO.CC.1b</w:t>
            </w:r>
          </w:p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11.LI.ICD.1</w:t>
            </w:r>
          </w:p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11.LI.ICD.2</w:t>
            </w:r>
          </w:p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11.LI.ICD.3</w:t>
            </w:r>
          </w:p>
          <w:p w:rsidR="007C235C" w:rsidRPr="00144749" w:rsidRDefault="007C235C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11.LI.ICI.10</w:t>
            </w:r>
          </w:p>
          <w:p w:rsidR="0070525C" w:rsidRPr="00144749" w:rsidRDefault="0070525C" w:rsidP="00D840F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0" w:type="pct"/>
            <w:shd w:val="clear" w:color="auto" w:fill="auto"/>
          </w:tcPr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11.AO.CC.1a 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11.AO.CC.1b 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11.E.AE.11a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11.E.I.8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11.E.TP.1f</w:t>
            </w:r>
          </w:p>
          <w:p w:rsidR="00B33E49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11.L.NE.1d</w:t>
            </w:r>
          </w:p>
          <w:p w:rsidR="0070525C" w:rsidRPr="00144749" w:rsidRDefault="00B33E4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11.L.NE.2c</w:t>
            </w:r>
          </w:p>
        </w:tc>
        <w:tc>
          <w:tcPr>
            <w:tcW w:w="843" w:type="pct"/>
            <w:shd w:val="clear" w:color="auto" w:fill="auto"/>
          </w:tcPr>
          <w:p w:rsidR="00FB0722" w:rsidRPr="00144749" w:rsidRDefault="00FB0722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FB0722" w:rsidRPr="00144749" w:rsidRDefault="00FB0722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11.E.AE.11a</w:t>
            </w:r>
          </w:p>
          <w:p w:rsidR="00FB0722" w:rsidRPr="00144749" w:rsidRDefault="00FB0722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</w:t>
            </w:r>
          </w:p>
          <w:p w:rsidR="00FB0722" w:rsidRPr="00144749" w:rsidRDefault="00FB0722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11.L.V.4c</w:t>
            </w:r>
          </w:p>
          <w:p w:rsidR="00FB0722" w:rsidRPr="00144749" w:rsidRDefault="00FB0722" w:rsidP="00D840FF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11.L.V.4d</w:t>
            </w:r>
          </w:p>
          <w:p w:rsidR="0070525C" w:rsidRPr="00144749" w:rsidRDefault="00FB0722" w:rsidP="00D840FF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11.L.V.4e</w:t>
            </w:r>
          </w:p>
        </w:tc>
        <w:tc>
          <w:tcPr>
            <w:tcW w:w="866" w:type="pct"/>
            <w:shd w:val="clear" w:color="auto" w:fill="auto"/>
          </w:tcPr>
          <w:p w:rsidR="00BB7F93" w:rsidRPr="00144749" w:rsidRDefault="00BB7F93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11.AO.CC.1a </w:t>
            </w:r>
          </w:p>
          <w:p w:rsidR="00BB7F93" w:rsidRPr="00144749" w:rsidRDefault="00BB7F93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11.AO.CC.1b </w:t>
            </w:r>
          </w:p>
          <w:p w:rsidR="00BB7F93" w:rsidRPr="00144749" w:rsidRDefault="00BB7F93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</w:t>
            </w:r>
          </w:p>
          <w:p w:rsidR="00BB7F93" w:rsidRPr="00144749" w:rsidRDefault="00BB7F93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11.L.V.4c</w:t>
            </w:r>
          </w:p>
          <w:p w:rsidR="00BB7F93" w:rsidRPr="00144749" w:rsidRDefault="00BB7F93" w:rsidP="00D840FF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11.L.V.4d</w:t>
            </w:r>
          </w:p>
          <w:p w:rsidR="0070525C" w:rsidRPr="00144749" w:rsidRDefault="0070525C" w:rsidP="00D840F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  <w:shd w:val="clear" w:color="auto" w:fill="auto"/>
          </w:tcPr>
          <w:p w:rsidR="00A36B89" w:rsidRPr="00144749" w:rsidRDefault="00A36B8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11.AO.CC.1a </w:t>
            </w:r>
          </w:p>
          <w:p w:rsidR="00A36B89" w:rsidRPr="00144749" w:rsidRDefault="00A36B89" w:rsidP="00D840F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11.AO.CC.1b </w:t>
            </w:r>
          </w:p>
          <w:p w:rsidR="00A36B89" w:rsidRPr="00144749" w:rsidRDefault="00A36B89" w:rsidP="00D840FF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11.LI.ICD.1</w:t>
            </w:r>
          </w:p>
          <w:p w:rsidR="00A36B89" w:rsidRPr="00144749" w:rsidRDefault="00A36B89" w:rsidP="00D840FF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11.LI.ICD.2</w:t>
            </w:r>
          </w:p>
          <w:p w:rsidR="0070525C" w:rsidRPr="00144749" w:rsidRDefault="0070525C" w:rsidP="00D840F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316"/>
        </w:trPr>
        <w:tc>
          <w:tcPr>
            <w:tcW w:w="640" w:type="pct"/>
            <w:vAlign w:val="center"/>
          </w:tcPr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946" w:type="pct"/>
            <w:vAlign w:val="center"/>
          </w:tcPr>
          <w:p w:rsidR="009709E4" w:rsidRPr="00144749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Align w:val="center"/>
          </w:tcPr>
          <w:p w:rsidR="009709E4" w:rsidRPr="00144749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  <w:vAlign w:val="center"/>
          </w:tcPr>
          <w:p w:rsidR="009709E4" w:rsidRPr="00144749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vAlign w:val="center"/>
          </w:tcPr>
          <w:p w:rsidR="009709E4" w:rsidRPr="00144749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  <w:vAlign w:val="center"/>
          </w:tcPr>
          <w:p w:rsidR="009709E4" w:rsidRPr="00144749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25"/>
        </w:trPr>
        <w:tc>
          <w:tcPr>
            <w:tcW w:w="640" w:type="pct"/>
            <w:vAlign w:val="center"/>
          </w:tcPr>
          <w:p w:rsidR="001A098E" w:rsidRPr="00144749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946" w:type="pct"/>
          </w:tcPr>
          <w:p w:rsidR="00C349E5" w:rsidRPr="00144749" w:rsidRDefault="00CF5A97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</w:sdtContent>
            </w:sdt>
            <w:r w:rsidR="00F314DA" w:rsidRPr="00144749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9709E4" w:rsidRPr="00144749" w:rsidRDefault="00F314DA" w:rsidP="00F314DA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F314DA" w:rsidRPr="00144749" w:rsidRDefault="0007612F" w:rsidP="00F314DA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utiliza</w:t>
            </w:r>
            <w:r w:rsidR="00F314DA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adecuadamente estrategias de lectura para derivar significados de diversos textos.</w:t>
            </w:r>
          </w:p>
          <w:p w:rsidR="00F314DA" w:rsidRPr="00144749" w:rsidRDefault="00F314DA" w:rsidP="00F314DA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analiza la secuencia de eventos para explicar su desarrollo. </w:t>
            </w:r>
          </w:p>
        </w:tc>
        <w:tc>
          <w:tcPr>
            <w:tcW w:w="840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214621678"/>
                <w:placeholder>
                  <w:docPart w:val="6EB59E4B52EE4A3190C39B28520CE2F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F314DA" w:rsidRPr="00144749" w:rsidRDefault="00F314DA" w:rsidP="00F314D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comenta el material estudiado e intercambia ideas demostrando </w:t>
            </w:r>
            <w:r w:rsidR="00C97701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preparación i una progresión lógica de ideas. 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</w:t>
            </w:r>
          </w:p>
          <w:p w:rsidR="009709E4" w:rsidRPr="00144749" w:rsidRDefault="00C97701" w:rsidP="00F314D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</w:tc>
        <w:tc>
          <w:tcPr>
            <w:tcW w:w="843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992422" w:rsidRPr="00144749" w:rsidRDefault="00C97701" w:rsidP="00C9770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utiliza una variedad de estrategias para definir y aclarar el significado de palabra</w:t>
            </w:r>
            <w:r w:rsidR="00992422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mediantes el contexto. </w:t>
            </w:r>
          </w:p>
          <w:p w:rsidR="00C97701" w:rsidRPr="00144749" w:rsidRDefault="00C97701" w:rsidP="00C9770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consulta material de referencia</w:t>
            </w:r>
            <w:r w:rsidR="00992422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para corroborar el significado determinado en el contexto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. </w:t>
            </w:r>
          </w:p>
          <w:p w:rsidR="009709E4" w:rsidRPr="00144749" w:rsidRDefault="00C97701" w:rsidP="00C9770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</w:tc>
        <w:tc>
          <w:tcPr>
            <w:tcW w:w="866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475724904"/>
                <w:placeholder>
                  <w:docPart w:val="801F9C673F51404A8FAFFD86DA7234F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992422" w:rsidRPr="00144749" w:rsidRDefault="00992422" w:rsidP="00992422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comenta el material estudiado e intercambia ideas demostrando preparación i una progresión lógica de ideas.  </w:t>
            </w:r>
          </w:p>
          <w:p w:rsidR="00992422" w:rsidRPr="00144749" w:rsidRDefault="00992422" w:rsidP="00992422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una variedad de estrategias para definir y aclarar el significado de palabra mediantes el contexto. </w:t>
            </w:r>
          </w:p>
          <w:p w:rsidR="00992422" w:rsidRPr="00144749" w:rsidRDefault="00992422" w:rsidP="00992422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consulta material de referencia para corroborar el significado determinado en el contexto. </w:t>
            </w: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802068338"/>
                <w:placeholder>
                  <w:docPart w:val="2E53887180B847249A40E9B83284B64B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992422" w:rsidRPr="00144749" w:rsidRDefault="00992422" w:rsidP="00992422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comenta el material estudiado e intercambia ideas demostrando preparación i una progresión lógica de ideas.  </w:t>
            </w:r>
          </w:p>
          <w:p w:rsidR="000579BD" w:rsidRPr="00144749" w:rsidRDefault="000579BD" w:rsidP="00992422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analiza el desarrollo de las ideas de un texto informativo. </w:t>
            </w:r>
          </w:p>
          <w:p w:rsidR="009709E4" w:rsidRPr="00144749" w:rsidRDefault="00C14AB8" w:rsidP="00C14AB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realiza interpretación y llega a conclusiones. </w:t>
            </w:r>
          </w:p>
        </w:tc>
      </w:tr>
      <w:tr w:rsidR="00733436" w:rsidRPr="00144749" w:rsidTr="00733436">
        <w:trPr>
          <w:trHeight w:val="25"/>
        </w:trPr>
        <w:tc>
          <w:tcPr>
            <w:tcW w:w="640" w:type="pct"/>
            <w:vAlign w:val="center"/>
          </w:tcPr>
          <w:p w:rsidR="00AA0738" w:rsidRPr="00144749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144749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402A6" w:rsidRPr="00144749" w:rsidRDefault="00CF5A97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Exploración</w:t>
                </w:r>
              </w:p>
            </w:sdtContent>
          </w:sdt>
          <w:p w:rsidR="007C235C" w:rsidRPr="00144749" w:rsidRDefault="00B402A6" w:rsidP="007C23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7C235C" w:rsidRPr="00144749" w:rsidRDefault="00B402A6" w:rsidP="007C235C">
            <w:pPr>
              <w:numPr>
                <w:ilvl w:val="0"/>
                <w:numId w:val="1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235C"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Explorar sobre el concepto empleo. </w:t>
            </w:r>
          </w:p>
          <w:p w:rsidR="007C235C" w:rsidRPr="00144749" w:rsidRDefault="007C235C" w:rsidP="007C235C">
            <w:pPr>
              <w:numPr>
                <w:ilvl w:val="0"/>
                <w:numId w:val="1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Realice una discusión socializada, utilice un organizador gráfico en la pizarra. </w:t>
            </w:r>
          </w:p>
          <w:p w:rsidR="009709E4" w:rsidRPr="00144749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144749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144749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144749" w:rsidRDefault="00CF5A97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 de la asignación</w:t>
                </w:r>
              </w:p>
            </w:sdtContent>
          </w:sdt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33E49" w:rsidRPr="00144749" w:rsidRDefault="00B33E49" w:rsidP="00B33E4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Leer y explorar las ofertas de empleo. </w:t>
            </w:r>
          </w:p>
          <w:p w:rsidR="00B33E49" w:rsidRPr="00144749" w:rsidRDefault="00B33E49" w:rsidP="00B33E4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Considerar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Requisitos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Experiencia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Licencias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Referencias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Entrevista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Cartas de recomendación </w:t>
            </w:r>
          </w:p>
          <w:p w:rsidR="00B33E49" w:rsidRPr="00144749" w:rsidRDefault="00B33E49" w:rsidP="00B33E49">
            <w:pPr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idiomas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Preparación: universitaria y cursos técnico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Salario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Beneficios marginales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Trabajo a tiempo parcial o completo </w:t>
            </w:r>
          </w:p>
          <w:p w:rsidR="009709E4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Oficina de empleo un oficina de recursos humanos. </w:t>
            </w: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144749" w:rsidRDefault="00CF5A97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Repaso de la clase anterior</w:t>
                </w:r>
              </w:p>
            </w:sdtContent>
          </w:sdt>
          <w:p w:rsidR="00FB0722" w:rsidRPr="00144749" w:rsidRDefault="0021004F" w:rsidP="00FB072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923F57" w:rsidRPr="00144749" w:rsidRDefault="00923F57" w:rsidP="00923F5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Impartir instrucciones y agrupar estudiantes.</w:t>
            </w:r>
          </w:p>
          <w:p w:rsidR="00FB0722" w:rsidRPr="00144749" w:rsidRDefault="00FB0722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144749" w:rsidRDefault="00CF5A97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Repaso de la clase anterior</w:t>
                </w:r>
              </w:p>
            </w:sdtContent>
          </w:sdt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46754" w:rsidRPr="00144749" w:rsidRDefault="00246754" w:rsidP="00246754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Impartir instrucciones:</w:t>
            </w:r>
          </w:p>
          <w:p w:rsidR="00246754" w:rsidRPr="00144749" w:rsidRDefault="00246754" w:rsidP="0024675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-Completar una de las frases ofrecida en el mapa en “Otra evidencia” (página 7).  </w:t>
            </w:r>
          </w:p>
          <w:p w:rsidR="00246754" w:rsidRPr="00144749" w:rsidRDefault="00246754" w:rsidP="0024675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-Cada estudiante </w:t>
            </w: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compartirá su frase.  Se generará una discusión oral e intercambio de ideas. </w:t>
            </w:r>
          </w:p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0EB1" w:rsidRPr="00144749" w:rsidRDefault="00CF5A97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Presentación del tema</w:t>
                </w:r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A53BC2" w:rsidRPr="00144749" w:rsidRDefault="00A53BC2" w:rsidP="00A53BC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El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o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vitae</w:t>
            </w:r>
          </w:p>
          <w:p w:rsidR="00A36B89" w:rsidRPr="00144749" w:rsidRDefault="00A36B8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25"/>
        </w:trPr>
        <w:tc>
          <w:tcPr>
            <w:tcW w:w="640" w:type="pct"/>
            <w:vAlign w:val="center"/>
          </w:tcPr>
          <w:p w:rsidR="009709E4" w:rsidRPr="00144749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144749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3790868"/>
              <w:placeholder>
                <w:docPart w:val="44F3C774515741D5B5E01042F9EC9CF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402A6" w:rsidRPr="00144749" w:rsidRDefault="00CF5A97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oral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tema</w:t>
                </w:r>
                <w:proofErr w:type="spellEnd"/>
              </w:p>
            </w:sdtContent>
          </w:sdt>
          <w:p w:rsidR="00B402A6" w:rsidRPr="00144749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7C235C" w:rsidRPr="00144749" w:rsidRDefault="007C235C" w:rsidP="007C235C">
            <w:pPr>
              <w:numPr>
                <w:ilvl w:val="0"/>
                <w:numId w:val="1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Leer fragmento de Aura (inicio de la novela cuando el protagonista aparece leyendo el periódico y buscando empleo) Ver recurso incluido. </w:t>
            </w:r>
          </w:p>
          <w:p w:rsidR="007C235C" w:rsidRPr="00144749" w:rsidRDefault="007C235C" w:rsidP="007C23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Puede acceder a la novela a través del enlace : </w:t>
            </w:r>
            <w:hyperlink r:id="rId9" w:history="1">
              <w:r w:rsidRPr="00144749">
                <w:rPr>
                  <w:rStyle w:val="Hyperlink"/>
                  <w:rFonts w:ascii="Arial" w:eastAsia="Times New Roman" w:hAnsi="Arial" w:cs="Arial"/>
                  <w:sz w:val="20"/>
                  <w:szCs w:val="20"/>
                </w:rPr>
                <w:t>http://brasilia.cervantes.es/imagenes/file/biblioteca/pdf/carlos_fuentes_aura.pdf</w:t>
              </w:r>
            </w:hyperlink>
          </w:p>
          <w:p w:rsidR="007C235C" w:rsidRPr="00144749" w:rsidRDefault="007C235C" w:rsidP="007C235C">
            <w:pPr>
              <w:numPr>
                <w:ilvl w:val="0"/>
                <w:numId w:val="1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Puede preguntar:</w:t>
            </w:r>
          </w:p>
          <w:p w:rsidR="007C235C" w:rsidRPr="00144749" w:rsidRDefault="007C235C" w:rsidP="007C235C">
            <w:pPr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hace el personaje? </w:t>
            </w:r>
          </w:p>
          <w:p w:rsidR="007C235C" w:rsidRPr="00144749" w:rsidRDefault="007C235C" w:rsidP="007C235C">
            <w:pPr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parte del periódico está </w:t>
            </w:r>
            <w:r w:rsidRPr="0014474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leyendo? </w:t>
            </w:r>
          </w:p>
          <w:p w:rsidR="007C235C" w:rsidRPr="00144749" w:rsidRDefault="007C235C" w:rsidP="007C235C">
            <w:pPr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¿Qué es una oferta de empleo?</w:t>
            </w:r>
          </w:p>
          <w:p w:rsidR="007C235C" w:rsidRPr="00144749" w:rsidRDefault="007C235C" w:rsidP="007C235C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Aproveche este fragmento para repasar las voz narrativa (11.1) </w:t>
            </w:r>
          </w:p>
          <w:p w:rsidR="00B402A6" w:rsidRPr="00144749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44074890"/>
              <w:placeholder>
                <w:docPart w:val="EA57D9C7EA884F69B1F2521902A45660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144749" w:rsidRDefault="00CF5A97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Análisis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de material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presentado</w:t>
                </w:r>
                <w:proofErr w:type="spellEnd"/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33E49" w:rsidRPr="00144749" w:rsidRDefault="00B33E49" w:rsidP="00B33E4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Cree una tabla con estos criterios que le permita a los estudiantes documentar sus hallazgos. </w:t>
            </w:r>
          </w:p>
          <w:p w:rsidR="00B33E49" w:rsidRPr="00144749" w:rsidRDefault="00B33E49" w:rsidP="00B33E4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Genere una discusión socializada con sus estudiantes. Puede usar las siguientes: preguntas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¿Cuáles son los trabajos con mayor demanda en s u </w:t>
            </w:r>
            <w:r w:rsidRPr="0014474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clasificado?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tipo de preparación (formal) requieren estos empleos?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¿Cuál es la importancia de la preparación para ejercer un trabajo? </w:t>
            </w:r>
          </w:p>
          <w:p w:rsidR="00AE3A40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otros requisitos tiene estos trabajos? </w:t>
            </w:r>
          </w:p>
          <w:p w:rsidR="00B33E49" w:rsidRPr="00144749" w:rsidRDefault="00B33E49" w:rsidP="00B33E49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¿Qué importancia tiene la experiencia, las licencias, la carta de recomendación, o la entrevista?</w:t>
            </w: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346431342"/>
              <w:placeholder>
                <w:docPart w:val="E392CAF8BE7E4CD9BF5DE98EEA473B4D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144749" w:rsidRDefault="00CF5A97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Trabajo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en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grupo</w:t>
                </w:r>
                <w:proofErr w:type="spellEnd"/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B0722" w:rsidRPr="00144749" w:rsidRDefault="00FB0722" w:rsidP="00923F5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  <w:lang w:val="es-PR"/>
              </w:rPr>
              <w:t>Divida a sus estudiantes en grupo y pídale que redacte: Pasos a seguir para la búsqueda de empleo a partir del fragmento de la novela Aura.</w:t>
            </w:r>
          </w:p>
          <w:p w:rsidR="00923F57" w:rsidRPr="00144749" w:rsidRDefault="00923F57" w:rsidP="00923F57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Explicar 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 xml:space="preserve">cómo solicitar certificados de asume, hacienda, antecedentes penales: </w:t>
            </w:r>
            <w:r w:rsidRPr="00144749">
              <w:rPr>
                <w:rFonts w:ascii="Arial" w:hAnsi="Arial" w:cs="Arial"/>
                <w:color w:val="0563C1"/>
                <w:sz w:val="20"/>
                <w:szCs w:val="20"/>
                <w:u w:val="single"/>
              </w:rPr>
              <w:t>www.gov.pr</w:t>
            </w:r>
          </w:p>
          <w:p w:rsidR="00923F57" w:rsidRPr="00144749" w:rsidRDefault="00923F57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02260263"/>
              <w:placeholder>
                <w:docPart w:val="0C90AE06258E4EA7AC6FAAC9E43310AB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144749" w:rsidRDefault="00CF5A97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oral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tema</w:t>
                </w:r>
                <w:proofErr w:type="spellEnd"/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46754" w:rsidRPr="00144749" w:rsidRDefault="00246754" w:rsidP="00246754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Luego se definirán y discutirán los conceptos asignados: </w:t>
            </w: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certificación, licencia y reválida.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246754" w:rsidRPr="00144749" w:rsidRDefault="0024675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67632158"/>
              <w:placeholder>
                <w:docPart w:val="CDACE43F76534500AC6A3610385AC57E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144749" w:rsidRDefault="00CF5A97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oral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tema</w:t>
                </w:r>
                <w:proofErr w:type="spellEnd"/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53BC2" w:rsidRPr="00144749" w:rsidRDefault="00A53BC2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Conferencias ilustrada sobre el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o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vitae. </w:t>
            </w:r>
          </w:p>
          <w:p w:rsidR="00A53BC2" w:rsidRPr="00144749" w:rsidRDefault="00A53BC2" w:rsidP="00A53BC2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Definición </w:t>
            </w:r>
          </w:p>
          <w:p w:rsidR="00A53BC2" w:rsidRPr="00144749" w:rsidRDefault="00A53BC2" w:rsidP="00A53BC2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Partes </w:t>
            </w:r>
          </w:p>
          <w:p w:rsidR="00A53BC2" w:rsidRPr="00144749" w:rsidRDefault="00A53BC2" w:rsidP="00A53BC2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Modelo </w:t>
            </w:r>
          </w:p>
          <w:p w:rsidR="00A53BC2" w:rsidRPr="00144749" w:rsidRDefault="00A53BC2" w:rsidP="00A53BC2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Formatos</w:t>
            </w:r>
          </w:p>
          <w:p w:rsidR="00A53BC2" w:rsidRPr="00144749" w:rsidRDefault="00A53BC2" w:rsidP="00A53BC2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Pasos para realizarlo </w:t>
            </w:r>
          </w:p>
          <w:p w:rsidR="00A53BC2" w:rsidRPr="00144749" w:rsidRDefault="00A53BC2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Puede usar una presentación en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 xml:space="preserve">MS </w:t>
            </w:r>
            <w:proofErr w:type="spellStart"/>
            <w:r w:rsidRPr="00144749">
              <w:rPr>
                <w:rFonts w:ascii="Arial" w:hAnsi="Arial" w:cs="Arial"/>
                <w:i/>
                <w:sz w:val="20"/>
                <w:szCs w:val="20"/>
              </w:rPr>
              <w:t>Power</w:t>
            </w:r>
            <w:proofErr w:type="spellEnd"/>
            <w:r w:rsidRPr="00144749">
              <w:rPr>
                <w:rFonts w:ascii="Arial" w:hAnsi="Arial" w:cs="Arial"/>
                <w:i/>
                <w:sz w:val="20"/>
                <w:szCs w:val="20"/>
              </w:rPr>
              <w:t xml:space="preserve"> Point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A53BC2" w:rsidRPr="00144749" w:rsidRDefault="00A53BC2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: consulte el libro en Español 11, páginas 300-301. </w:t>
            </w:r>
          </w:p>
          <w:p w:rsidR="00A53BC2" w:rsidRPr="00144749" w:rsidRDefault="00A53BC2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Vitae: Anejos: 11.5 Ejemplo para plan de Lección- Consejos para redactar un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 y Ejemplo para plan de Lección - Ejemplo de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 cronológico</w:t>
            </w:r>
          </w:p>
          <w:p w:rsidR="00A53BC2" w:rsidRPr="00144749" w:rsidRDefault="00A53BC2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Puede usar estos enlaces: </w:t>
            </w:r>
          </w:p>
          <w:p w:rsidR="00A53BC2" w:rsidRPr="00144749" w:rsidRDefault="00CF5A97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A53BC2"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http://www.suagm.edu/une/pdf/%28174%29enemploResume.pdf</w:t>
              </w:r>
            </w:hyperlink>
            <w:r w:rsidR="00A53BC2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53BC2" w:rsidRPr="00144749" w:rsidRDefault="00CF5A97" w:rsidP="00A53BC2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A53BC2"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http://trabajo.about.com/od/curriculum_vitae/a/Consejos-Para-Preparar-Tu-Resume.htm</w:t>
              </w:r>
            </w:hyperlink>
            <w:r w:rsidR="00A53BC2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709E4" w:rsidRPr="00144749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839"/>
        </w:trPr>
        <w:tc>
          <w:tcPr>
            <w:tcW w:w="640" w:type="pct"/>
            <w:vAlign w:val="center"/>
          </w:tcPr>
          <w:p w:rsidR="009709E4" w:rsidRPr="00144749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144749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1004F" w:rsidRPr="00144749" w:rsidRDefault="00CF5A97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Resumen del material discutido</w:t>
                </w:r>
              </w:p>
            </w:sdtContent>
          </w:sdt>
          <w:p w:rsidR="0021004F" w:rsidRPr="00144749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C235C" w:rsidRPr="00144749" w:rsidRDefault="007C235C" w:rsidP="007C235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Los estudiantes copiarán el resumen en su libreta. </w:t>
            </w: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144749" w:rsidRDefault="00CF5A97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Ejercicio creativo</w:t>
                </w:r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33E49" w:rsidRPr="00144749" w:rsidRDefault="00B33E49" w:rsidP="00B33E4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Finalmente, pídale a los estudiantes que contesten la siguiente pregunta (repuesta escrita inmediata): ¿Cómo está actividad clarificó mis perspectivas a la hora de elegir una carrera? </w:t>
            </w:r>
          </w:p>
          <w:p w:rsidR="00B33E49" w:rsidRPr="00144749" w:rsidRDefault="00B33E4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Discusión de la tarea" w:value="Discusión de la tarea"/>
              </w:dropDownList>
            </w:sdtPr>
            <w:sdtContent>
              <w:p w:rsidR="00CB0EB1" w:rsidRPr="00144749" w:rsidRDefault="00CF5A97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Discusión de la tarea</w:t>
                </w:r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B7F93" w:rsidRPr="00144749" w:rsidRDefault="00BB7F93" w:rsidP="00BB7F9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Cada grupo presentará su trabajo.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144749" w:rsidRDefault="00CF5A97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Resumen del material discutido</w:t>
                </w:r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46754" w:rsidRPr="00144749" w:rsidRDefault="006A3AA0" w:rsidP="002467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El estudiante puede copia</w:t>
            </w:r>
            <w:r w:rsidR="00246754" w:rsidRPr="00144749">
              <w:rPr>
                <w:rFonts w:ascii="Arial" w:hAnsi="Arial" w:cs="Arial"/>
                <w:sz w:val="20"/>
                <w:szCs w:val="20"/>
                <w:lang w:val="es-PR"/>
              </w:rPr>
              <w:t>r un resumen en su libreta.</w:t>
            </w: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144749" w:rsidRDefault="00CF5A97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Resumen del material discutido</w:t>
                </w:r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</w:tc>
      </w:tr>
      <w:tr w:rsidR="00733436" w:rsidRPr="00144749" w:rsidTr="00733436">
        <w:trPr>
          <w:trHeight w:val="25"/>
        </w:trPr>
        <w:tc>
          <w:tcPr>
            <w:tcW w:w="640" w:type="pct"/>
            <w:vAlign w:val="center"/>
          </w:tcPr>
          <w:p w:rsidR="00686827" w:rsidRPr="00144749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Avalúos Formativos - Otras evidencias</w:t>
            </w:r>
          </w:p>
        </w:tc>
        <w:tc>
          <w:tcPr>
            <w:tcW w:w="946" w:type="pct"/>
          </w:tcPr>
          <w:p w:rsidR="009B1917" w:rsidRPr="00144749" w:rsidRDefault="00CF5A97" w:rsidP="009B1917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981009924"/>
                <w:placeholder>
                  <w:docPart w:val="0C000D6BE07B45C38B677C10D40FDD1B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144749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sdtContent>
            </w:sdt>
          </w:p>
          <w:p w:rsidR="00686827" w:rsidRPr="00144749" w:rsidRDefault="00CF5A97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47181103"/>
                <w:placeholder>
                  <w:docPart w:val="97156E572BBB4A7B95ACE7307FD15E0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Preguntas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abiertas</w:t>
                </w:r>
                <w:proofErr w:type="spellEnd"/>
              </w:sdtContent>
            </w:sdt>
          </w:p>
          <w:p w:rsidR="009B1917" w:rsidRPr="00144749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B1917" w:rsidRPr="00144749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p w:rsidR="009B1917" w:rsidRPr="00144749" w:rsidRDefault="00CF5A9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21565409"/>
                <w:placeholder>
                  <w:docPart w:val="D8FE01AD9CE44886A9C34564D9D62BF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144749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144749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144749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9B1917" w:rsidRPr="00144749" w:rsidRDefault="00CF5A9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82196506"/>
                <w:placeholder>
                  <w:docPart w:val="0982B74F46524FE1A299E2BB567CA5A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144749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144749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144749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9B1917" w:rsidRPr="00144749" w:rsidRDefault="00CF5A9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2241931"/>
                <w:placeholder>
                  <w:docPart w:val="7F27AC09C9BA4F7D8936CC8322C11919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144749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144749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144749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686827" w:rsidRPr="00144749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25"/>
        </w:trPr>
        <w:tc>
          <w:tcPr>
            <w:tcW w:w="640" w:type="pct"/>
            <w:vAlign w:val="center"/>
          </w:tcPr>
          <w:p w:rsidR="00AA0738" w:rsidRPr="00144749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946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144749" w:rsidRDefault="00CF5A97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p>
            </w:sdtContent>
          </w:sdt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144749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144749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0" w:type="pct"/>
          </w:tcPr>
          <w:p w:rsidR="0021004F" w:rsidRPr="00144749" w:rsidRDefault="00CF5A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144749" w:rsidRDefault="00CF5A97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AA0738" w:rsidRPr="00144749" w:rsidRDefault="00AA0738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144749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144749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3" w:type="pct"/>
          </w:tcPr>
          <w:p w:rsidR="00CB0EB1" w:rsidRPr="00144749" w:rsidRDefault="00CF5A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662718"/>
              <w:placeholder>
                <w:docPart w:val="6CF88799295642E3BAA04C68B38A99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CB0EB1" w:rsidRPr="00144749" w:rsidRDefault="00CF5A97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Información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provista</w:t>
                </w:r>
                <w:proofErr w:type="spellEnd"/>
              </w:p>
            </w:sdtContent>
          </w:sdt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144749" w:rsidRDefault="00733436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66" w:type="pct"/>
          </w:tcPr>
          <w:p w:rsidR="00CB0EB1" w:rsidRPr="00144749" w:rsidRDefault="00CF5A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  <w:listItem w:displayText="Anejos del Mapa Curricular" w:value="Anejos del Mapa Curricular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Anejos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Mapa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Curricular</w:t>
                </w:r>
              </w:sdtContent>
            </w:sdt>
          </w:p>
          <w:p w:rsidR="00CB0EB1" w:rsidRPr="00144749" w:rsidRDefault="00CB0EB1" w:rsidP="00CB0EB1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144749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65" w:type="pct"/>
          </w:tcPr>
          <w:p w:rsidR="00A93688" w:rsidRPr="00144749" w:rsidRDefault="00CF5A97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97997625"/>
                <w:placeholder>
                  <w:docPart w:val="AA08B66D83A2486F8E3A52DF8077441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430552616"/>
              <w:placeholder>
                <w:docPart w:val="600D266F7BE643C8AA8A0C99097D333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A93688" w:rsidRPr="00144749" w:rsidRDefault="00CF5A97" w:rsidP="00A93688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70325619"/>
              <w:placeholder>
                <w:docPart w:val="D8933C90BDD1492791ABA97E81A413E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  <w:listItem w:displayText="Libro" w:value="Libro"/>
              </w:comboBox>
            </w:sdtPr>
            <w:sdtContent>
              <w:p w:rsidR="00A93688" w:rsidRPr="00144749" w:rsidRDefault="00CF5A97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</w:p>
            </w:sdtContent>
          </w:sdt>
          <w:p w:rsidR="00AA0738" w:rsidRPr="00144749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733436" w:rsidRPr="00144749" w:rsidTr="00733436">
        <w:trPr>
          <w:trHeight w:val="1115"/>
        </w:trPr>
        <w:tc>
          <w:tcPr>
            <w:tcW w:w="640" w:type="pct"/>
            <w:vAlign w:val="center"/>
          </w:tcPr>
          <w:p w:rsidR="00CB0EB1" w:rsidRPr="00144749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946" w:type="pct"/>
          </w:tcPr>
          <w:p w:rsidR="00CB0EB1" w:rsidRPr="00144749" w:rsidRDefault="00CF5A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CB0EB1" w:rsidRPr="00144749" w:rsidRDefault="007C235C" w:rsidP="007C235C">
            <w:pPr>
              <w:spacing w:after="0" w:line="240" w:lineRule="auto"/>
              <w:rPr>
                <w:rStyle w:val="hps"/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Buscar las ofertas de empleo en los periódicos (clasificados)</w:t>
            </w:r>
          </w:p>
        </w:tc>
        <w:tc>
          <w:tcPr>
            <w:tcW w:w="840" w:type="pct"/>
          </w:tcPr>
          <w:p w:rsidR="00CB0EB1" w:rsidRPr="00144749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CB0EB1" w:rsidRPr="00144749" w:rsidRDefault="00CF5A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CB0EB1" w:rsidRPr="00144749" w:rsidRDefault="00FB0722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Definir qué es una reválida, licencia y certificación. </w:t>
            </w:r>
          </w:p>
        </w:tc>
        <w:tc>
          <w:tcPr>
            <w:tcW w:w="866" w:type="pct"/>
          </w:tcPr>
          <w:p w:rsidR="00CB0EB1" w:rsidRPr="00144749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A93688" w:rsidRPr="00144749" w:rsidRDefault="00CF5A97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CB0EB1" w:rsidRPr="00144749" w:rsidRDefault="00A53BC2" w:rsidP="0073343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Traer oferta de empleo de su interés. </w:t>
            </w:r>
          </w:p>
        </w:tc>
      </w:tr>
      <w:tr w:rsidR="00733436" w:rsidRPr="00144749" w:rsidTr="00733436">
        <w:trPr>
          <w:trHeight w:val="173"/>
        </w:trPr>
        <w:tc>
          <w:tcPr>
            <w:tcW w:w="640" w:type="pct"/>
          </w:tcPr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6" w:type="pct"/>
          </w:tcPr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144749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40" w:type="pct"/>
          </w:tcPr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144749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43" w:type="pct"/>
          </w:tcPr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144749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6" w:type="pct"/>
          </w:tcPr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144749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5" w:type="pct"/>
          </w:tcPr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17EF0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144749" w:rsidRDefault="00517EF0" w:rsidP="00517EF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733436" w:rsidRPr="00144749" w:rsidTr="00733436">
        <w:trPr>
          <w:trHeight w:val="44"/>
        </w:trPr>
        <w:tc>
          <w:tcPr>
            <w:tcW w:w="640" w:type="pct"/>
          </w:tcPr>
          <w:p w:rsidR="00CB0EB1" w:rsidRPr="00144749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946" w:type="pct"/>
            <w:shd w:val="clear" w:color="auto" w:fill="auto"/>
          </w:tcPr>
          <w:p w:rsidR="00CB0EB1" w:rsidRPr="00144749" w:rsidRDefault="00CF5A97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40003167"/>
                <w:placeholder>
                  <w:docPart w:val="73701BEFD20943C7B1F35260000E6107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CB0EB1" w:rsidRPr="00144749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p w:rsidR="0018326B" w:rsidRPr="00144749" w:rsidRDefault="00CF5A97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35716196"/>
                <w:placeholder>
                  <w:docPart w:val="17AD0AC7BBC140948AB9C754CA3CDD0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144749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144749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18326B" w:rsidRPr="00144749" w:rsidRDefault="00CF5A97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07498670"/>
                <w:placeholder>
                  <w:docPart w:val="DB2787354BDC46389608987D796EA78A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144749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144749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18326B" w:rsidRPr="00144749" w:rsidRDefault="00CF5A97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395207894"/>
                <w:placeholder>
                  <w:docPart w:val="A1366C18981549AE8E060D3BA2B10AEB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144749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144749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18326B" w:rsidRPr="00144749" w:rsidRDefault="00CF5A97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63125226"/>
                <w:placeholder>
                  <w:docPart w:val="FCDD78E8573A4C328FECD4E0B88FD54C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144749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144749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144749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17EF0" w:rsidRDefault="00517EF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902EC" w:rsidRPr="00A06B31" w:rsidRDefault="0014474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06B31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883A6E6" wp14:editId="1DA6A491">
                <wp:simplePos x="0" y="0"/>
                <wp:positionH relativeFrom="column">
                  <wp:posOffset>5238750</wp:posOffset>
                </wp:positionH>
                <wp:positionV relativeFrom="paragraph">
                  <wp:posOffset>-772795</wp:posOffset>
                </wp:positionV>
                <wp:extent cx="3848100" cy="672465"/>
                <wp:effectExtent l="0" t="0" r="19050" b="2095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A97" w:rsidRDefault="00CF5A97" w:rsidP="00733436">
                            <w:r>
                              <w:t>Región: 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 _____________</w:t>
                            </w:r>
                          </w:p>
                          <w:p w:rsidR="00CF5A97" w:rsidRPr="008B125D" w:rsidRDefault="00CF5A97" w:rsidP="00733436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412.5pt;margin-top:-60.85pt;width:303pt;height:52.95pt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" strokecolor="gray">
                <v:textbox style="mso-fit-shape-to-text:t">
                  <w:txbxContent>
                    <w:p w:rsidR="00CF5A97" w:rsidRDefault="00CF5A97" w:rsidP="00733436">
                      <w:r>
                        <w:t>Región: _______________</w:t>
                      </w:r>
                      <w:r>
                        <w:tab/>
                      </w:r>
                      <w:r>
                        <w:tab/>
                        <w:t>Distrito: _____________</w:t>
                      </w:r>
                    </w:p>
                    <w:p w:rsidR="00CF5A97" w:rsidRPr="008B125D" w:rsidRDefault="00CF5A97" w:rsidP="00733436">
                      <w:pPr>
                        <w:rPr>
                          <w:lang w:val="en-US"/>
                        </w:rPr>
                      </w:pPr>
                      <w:r>
                        <w:t>Escuela: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B902EC" w:rsidRPr="00A06B31">
        <w:rPr>
          <w:rFonts w:ascii="Arial" w:hAnsi="Arial" w:cs="Arial"/>
          <w:sz w:val="24"/>
          <w:szCs w:val="24"/>
        </w:rPr>
        <w:t xml:space="preserve">Título de la Unidad: </w:t>
      </w:r>
      <w:r w:rsidR="00B902EC" w:rsidRPr="00A06B31">
        <w:rPr>
          <w:rFonts w:ascii="Arial" w:hAnsi="Arial" w:cs="Arial"/>
          <w:color w:val="000000"/>
          <w:sz w:val="24"/>
          <w:szCs w:val="24"/>
          <w:u w:val="single"/>
        </w:rPr>
        <w:t>11.5: Búsqueda exitosa de un empleo</w:t>
      </w:r>
      <w:r w:rsidR="00A06B31">
        <w:rPr>
          <w:rFonts w:ascii="Arial" w:hAnsi="Arial" w:cs="Arial"/>
          <w:sz w:val="24"/>
          <w:szCs w:val="24"/>
        </w:rPr>
        <w:tab/>
      </w:r>
      <w:r w:rsidR="00B902EC" w:rsidRPr="00A06B31">
        <w:rPr>
          <w:rFonts w:ascii="Arial" w:hAnsi="Arial" w:cs="Arial"/>
          <w:sz w:val="24"/>
          <w:szCs w:val="24"/>
        </w:rPr>
        <w:tab/>
        <w:t xml:space="preserve">Duración: </w:t>
      </w:r>
      <w:r w:rsidR="00B902EC" w:rsidRPr="00A06B31">
        <w:rPr>
          <w:rFonts w:ascii="Arial" w:hAnsi="Arial" w:cs="Arial"/>
          <w:sz w:val="24"/>
          <w:szCs w:val="24"/>
          <w:u w:val="single"/>
        </w:rPr>
        <w:t>3 semanas</w:t>
      </w:r>
      <w:r w:rsidR="00B902EC" w:rsidRPr="00A06B31">
        <w:rPr>
          <w:rFonts w:ascii="Arial" w:hAnsi="Arial" w:cs="Arial"/>
          <w:sz w:val="24"/>
          <w:szCs w:val="24"/>
        </w:rPr>
        <w:t xml:space="preserve"> </w:t>
      </w:r>
      <w:r w:rsidR="00B902EC" w:rsidRPr="00A06B31">
        <w:rPr>
          <w:rFonts w:ascii="Arial" w:hAnsi="Arial" w:cs="Arial"/>
          <w:sz w:val="24"/>
          <w:szCs w:val="24"/>
        </w:rPr>
        <w:tab/>
      </w:r>
      <w:r w:rsidR="00B902EC" w:rsidRPr="00A06B31">
        <w:rPr>
          <w:rFonts w:ascii="Arial" w:hAnsi="Arial" w:cs="Arial"/>
          <w:sz w:val="24"/>
          <w:szCs w:val="24"/>
        </w:rPr>
        <w:tab/>
      </w:r>
      <w:r w:rsidR="00B902EC" w:rsidRPr="00A06B31">
        <w:rPr>
          <w:rFonts w:ascii="Arial" w:hAnsi="Arial" w:cs="Arial"/>
          <w:sz w:val="24"/>
          <w:szCs w:val="24"/>
        </w:rPr>
        <w:tab/>
      </w:r>
      <w:r w:rsidR="00B902EC" w:rsidRPr="00A06B31">
        <w:rPr>
          <w:rFonts w:ascii="Arial" w:hAnsi="Arial" w:cs="Arial"/>
          <w:sz w:val="24"/>
          <w:szCs w:val="24"/>
        </w:rPr>
        <w:tab/>
      </w:r>
      <w:r w:rsidR="00B902EC" w:rsidRPr="00A06B31">
        <w:rPr>
          <w:rFonts w:ascii="Arial" w:hAnsi="Arial" w:cs="Arial"/>
          <w:sz w:val="24"/>
          <w:szCs w:val="24"/>
        </w:rPr>
        <w:tab/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209608621"/>
          <w:placeholder>
            <w:docPart w:val="8542F70B63B140F09522C80006E4909C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>2</w:t>
          </w:r>
        </w:sdtContent>
      </w:sdt>
    </w:p>
    <w:p w:rsidR="00733436" w:rsidRPr="00A06B31" w:rsidRDefault="00733436" w:rsidP="0073343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06B31">
        <w:rPr>
          <w:rFonts w:ascii="Arial" w:hAnsi="Arial" w:cs="Arial"/>
          <w:sz w:val="24"/>
          <w:szCs w:val="24"/>
        </w:rPr>
        <w:t xml:space="preserve">Profesor(a): </w:t>
      </w:r>
      <w:r w:rsidR="00A06B31">
        <w:rPr>
          <w:rFonts w:ascii="Arial" w:hAnsi="Arial" w:cs="Arial"/>
          <w:sz w:val="24"/>
          <w:szCs w:val="24"/>
          <w:u w:val="single"/>
        </w:rPr>
        <w:tab/>
      </w:r>
      <w:r w:rsidR="00A06B31">
        <w:rPr>
          <w:rFonts w:ascii="Arial" w:hAnsi="Arial" w:cs="Arial"/>
          <w:sz w:val="24"/>
          <w:szCs w:val="24"/>
          <w:u w:val="single"/>
        </w:rPr>
        <w:tab/>
      </w:r>
      <w:r w:rsidRPr="00A06B31">
        <w:rPr>
          <w:rFonts w:ascii="Arial" w:hAnsi="Arial" w:cs="Arial"/>
          <w:sz w:val="24"/>
          <w:szCs w:val="24"/>
          <w:u w:val="single"/>
        </w:rPr>
        <w:tab/>
        <w:t xml:space="preserve">  </w:t>
      </w:r>
      <w:r w:rsidR="00144749" w:rsidRPr="00A06B31">
        <w:rPr>
          <w:rFonts w:ascii="Arial" w:hAnsi="Arial" w:cs="Arial"/>
          <w:sz w:val="24"/>
          <w:szCs w:val="24"/>
        </w:rPr>
        <w:t xml:space="preserve">    </w:t>
      </w:r>
      <w:r w:rsidRPr="00A06B31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543107082"/>
          <w:placeholder>
            <w:docPart w:val="2CAA05F628CD4B0C883F072DD118E6D8"/>
          </w:placeholder>
          <w:dropDownList>
            <w:listItem w:value="Choose an item."/>
            <w:listItem w:displayText="Español " w:value="Español "/>
          </w:dropDownList>
        </w:sdtPr>
        <w:sdtContent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 xml:space="preserve">Español </w:t>
          </w:r>
        </w:sdtContent>
      </w:sdt>
      <w:r w:rsidRPr="00A06B31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93192990"/>
          <w:placeholder>
            <w:docPart w:val="2CAA05F628CD4B0C883F072DD118E6D8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proofErr w:type="spellStart"/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>Undécimo</w:t>
          </w:r>
          <w:proofErr w:type="spellEnd"/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 xml:space="preserve"> </w:t>
          </w:r>
        </w:sdtContent>
      </w:sdt>
      <w:r w:rsidR="00144749" w:rsidRPr="00A06B31">
        <w:rPr>
          <w:rFonts w:ascii="Arial" w:hAnsi="Arial" w:cs="Arial"/>
          <w:sz w:val="24"/>
          <w:szCs w:val="24"/>
        </w:rPr>
        <w:tab/>
      </w:r>
      <w:r w:rsidRPr="00A06B31">
        <w:rPr>
          <w:rFonts w:ascii="Arial" w:hAnsi="Arial" w:cs="Arial"/>
          <w:sz w:val="24"/>
          <w:szCs w:val="24"/>
        </w:rPr>
        <w:tab/>
        <w:t xml:space="preserve"> Del </w:t>
      </w:r>
      <w:r w:rsidR="00517EF0">
        <w:rPr>
          <w:rFonts w:ascii="Arial" w:hAnsi="Arial" w:cs="Arial"/>
          <w:sz w:val="24"/>
          <w:szCs w:val="24"/>
          <w:lang w:val="en-US"/>
        </w:rPr>
        <w:t>_______ al __________</w:t>
      </w:r>
    </w:p>
    <w:p w:rsidR="00B902EC" w:rsidRPr="00144749" w:rsidRDefault="00B902EC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49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3"/>
      </w:tblGrid>
      <w:tr w:rsidR="00B902EC" w:rsidRPr="00144749" w:rsidTr="00733436">
        <w:trPr>
          <w:trHeight w:val="195"/>
        </w:trPr>
        <w:tc>
          <w:tcPr>
            <w:tcW w:w="5000" w:type="pct"/>
            <w:shd w:val="clear" w:color="auto" w:fill="E7E6E6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B902EC" w:rsidRPr="00144749" w:rsidTr="00733436">
        <w:trPr>
          <w:trHeight w:val="195"/>
        </w:trPr>
        <w:tc>
          <w:tcPr>
            <w:tcW w:w="5000" w:type="pct"/>
            <w:shd w:val="clear" w:color="auto" w:fill="FFFFFF"/>
          </w:tcPr>
          <w:p w:rsidR="00B902EC" w:rsidRPr="00144749" w:rsidRDefault="00B902EC" w:rsidP="0066120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B902EC" w:rsidRPr="00144749" w:rsidRDefault="00B902EC" w:rsidP="0066120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Los estudiantes entenderán que…</w:t>
            </w:r>
          </w:p>
          <w:p w:rsidR="00B902EC" w:rsidRPr="00144749" w:rsidRDefault="00B902EC" w:rsidP="0066120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CD1.  Un buen escritor elabora ideas y conclusiones a base de lo leído, oído y discutido.</w:t>
            </w:r>
          </w:p>
          <w:p w:rsidR="00B902EC" w:rsidRPr="00144749" w:rsidRDefault="00B902EC" w:rsidP="0066120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CD2.  Los buenos lectores usan una variedad de estrategias y destrezas para revisar, editar y asegurar la comprensión de su trabajo.</w:t>
            </w:r>
          </w:p>
          <w:p w:rsidR="00B902EC" w:rsidRPr="00144749" w:rsidRDefault="00B902EC" w:rsidP="0066120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CD3.  El trabajo es una forma de ganar dinero pero también una manera de seguir pasiones personales</w:t>
            </w:r>
            <w:r w:rsidR="002F7DA1" w:rsidRPr="00144749">
              <w:rPr>
                <w:rFonts w:ascii="Arial" w:hAnsi="Arial" w:cs="Arial"/>
                <w:color w:val="000000"/>
                <w:sz w:val="20"/>
                <w:szCs w:val="20"/>
              </w:rPr>
              <w:t xml:space="preserve">, prepararse para una carrera, 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aprender nuevas destrezas y aportar a la sociedad y al país.</w:t>
            </w:r>
          </w:p>
          <w:p w:rsidR="00B902EC" w:rsidRPr="00144749" w:rsidRDefault="00B902EC" w:rsidP="0066120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CD4.  Un buen trabajador demuestra cualidades tales como puntualidad, iniciativa, una actitud positiva, la habilidad de llevarse bien con otros, flexibilidad, motivación y organización.</w:t>
            </w:r>
          </w:p>
        </w:tc>
      </w:tr>
      <w:tr w:rsidR="00B902EC" w:rsidRPr="00144749" w:rsidTr="00733436">
        <w:trPr>
          <w:trHeight w:val="257"/>
        </w:trPr>
        <w:tc>
          <w:tcPr>
            <w:tcW w:w="5000" w:type="pct"/>
            <w:shd w:val="clear" w:color="auto" w:fill="E7E6E6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B902EC" w:rsidRPr="00144749" w:rsidTr="00733436">
        <w:trPr>
          <w:trHeight w:val="195"/>
        </w:trPr>
        <w:tc>
          <w:tcPr>
            <w:tcW w:w="5000" w:type="pct"/>
            <w:shd w:val="clear" w:color="auto" w:fill="FFFFFF"/>
          </w:tcPr>
          <w:p w:rsidR="00B902EC" w:rsidRPr="00144749" w:rsidRDefault="00B902EC" w:rsidP="0066120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</w:p>
          <w:p w:rsidR="00B902EC" w:rsidRPr="00144749" w:rsidRDefault="00B902EC" w:rsidP="006612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</w:t>
            </w: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El </w:t>
            </w:r>
            <w:proofErr w:type="spellStart"/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resumé</w:t>
            </w:r>
            <w:proofErr w:type="spellEnd"/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 o currículum vitae</w:t>
            </w:r>
          </w:p>
          <w:p w:rsidR="00B902EC" w:rsidRPr="00144749" w:rsidRDefault="00B902EC" w:rsidP="006612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Investigación sobre carreras profesionales</w:t>
            </w:r>
          </w:p>
          <w:p w:rsidR="00B902EC" w:rsidRPr="00144749" w:rsidRDefault="00B902EC" w:rsidP="006612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i/>
                <w:sz w:val="20"/>
                <w:szCs w:val="20"/>
                <w:lang w:val="es-PR"/>
              </w:rPr>
              <w:t>La entrevista de empleo simulada</w:t>
            </w:r>
          </w:p>
        </w:tc>
      </w:tr>
    </w:tbl>
    <w:p w:rsidR="00144749" w:rsidRPr="00A06B31" w:rsidRDefault="00144749">
      <w:pPr>
        <w:rPr>
          <w:rFonts w:ascii="Arial" w:hAnsi="Arial" w:cs="Arial"/>
          <w:sz w:val="16"/>
        </w:rPr>
      </w:pPr>
    </w:p>
    <w:tbl>
      <w:tblPr>
        <w:tblW w:w="49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5"/>
        <w:gridCol w:w="2755"/>
        <w:gridCol w:w="2447"/>
        <w:gridCol w:w="2455"/>
        <w:gridCol w:w="2522"/>
        <w:gridCol w:w="2519"/>
      </w:tblGrid>
      <w:tr w:rsidR="00B902EC" w:rsidRPr="00144749" w:rsidTr="00144749">
        <w:trPr>
          <w:trHeight w:val="195"/>
          <w:tblHeader/>
        </w:trPr>
        <w:tc>
          <w:tcPr>
            <w:tcW w:w="5000" w:type="pct"/>
            <w:gridSpan w:val="6"/>
            <w:shd w:val="clear" w:color="auto" w:fill="E7E6E6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B902EC" w:rsidRPr="00144749" w:rsidTr="00144749">
        <w:trPr>
          <w:trHeight w:val="195"/>
          <w:tblHeader/>
        </w:trPr>
        <w:tc>
          <w:tcPr>
            <w:tcW w:w="5000" w:type="pct"/>
            <w:gridSpan w:val="6"/>
            <w:shd w:val="clear" w:color="auto" w:fill="FFFFFF"/>
          </w:tcPr>
          <w:p w:rsidR="00B902EC" w:rsidRPr="00144749" w:rsidRDefault="00B902EC" w:rsidP="0066120A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733436" w:rsidRPr="00144749" w:rsidTr="00144749">
        <w:trPr>
          <w:trHeight w:val="82"/>
          <w:tblHeader/>
        </w:trPr>
        <w:tc>
          <w:tcPr>
            <w:tcW w:w="640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6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6</w:t>
            </w:r>
          </w:p>
        </w:tc>
        <w:tc>
          <w:tcPr>
            <w:tcW w:w="840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7</w:t>
            </w:r>
          </w:p>
        </w:tc>
        <w:tc>
          <w:tcPr>
            <w:tcW w:w="843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8</w:t>
            </w:r>
          </w:p>
        </w:tc>
        <w:tc>
          <w:tcPr>
            <w:tcW w:w="866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9</w:t>
            </w:r>
          </w:p>
        </w:tc>
        <w:tc>
          <w:tcPr>
            <w:tcW w:w="865" w:type="pct"/>
            <w:shd w:val="clear" w:color="auto" w:fill="D9E2F3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10</w:t>
            </w:r>
          </w:p>
        </w:tc>
      </w:tr>
      <w:tr w:rsidR="00733436" w:rsidRPr="00144749" w:rsidTr="00733436">
        <w:trPr>
          <w:trHeight w:val="551"/>
        </w:trPr>
        <w:tc>
          <w:tcPr>
            <w:tcW w:w="640" w:type="pct"/>
            <w:shd w:val="clear" w:color="auto" w:fill="auto"/>
            <w:vAlign w:val="center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94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83980515"/>
              <w:placeholder>
                <w:docPart w:val="A5DB2174C27141FAA30885AA509F40E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39174533"/>
              <w:placeholder>
                <w:docPart w:val="6673A8EB9C824D87B4E00A81EC78505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62002529"/>
              <w:placeholder>
                <w:docPart w:val="A2B478E0E006450EB402A32006F0B6D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36611829"/>
              <w:placeholder>
                <w:docPart w:val="5FE9899FB60B4401A4EF28CD4BD694C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92032769"/>
              <w:placeholder>
                <w:docPart w:val="EAFAFD1ACBC54B2FA74DECD2843632B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36529407"/>
              <w:placeholder>
                <w:docPart w:val="6F867281E8FE444A8C20CA43946FE0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919150156"/>
              <w:placeholder>
                <w:docPart w:val="7E8441540EF040008C9075F2E7D3005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01749033"/>
              <w:placeholder>
                <w:docPart w:val="632D0F08AE4A4DB28436FC1E9B79F24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65069168"/>
              <w:placeholder>
                <w:docPart w:val="7938A086F79441B79CB94C43D959E01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5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65518907"/>
              <w:placeholder>
                <w:docPart w:val="948A0695273E428AB4868E0F798AAC1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118953111"/>
              <w:placeholder>
                <w:docPart w:val="20A3D6E0FF984C76B7C8E3CFAF5F1C0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43158049"/>
              <w:placeholder>
                <w:docPart w:val="8F1CC3C5ECBE44E6A141BAC8C8C2CB2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551"/>
        </w:trPr>
        <w:tc>
          <w:tcPr>
            <w:tcW w:w="640" w:type="pct"/>
            <w:shd w:val="clear" w:color="auto" w:fill="auto"/>
            <w:vAlign w:val="center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946" w:type="pct"/>
            <w:shd w:val="clear" w:color="auto" w:fill="auto"/>
            <w:vAlign w:val="center"/>
          </w:tcPr>
          <w:p w:rsidR="004F2CCA" w:rsidRPr="00144749" w:rsidRDefault="004F2CCA" w:rsidP="004F2CC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</w:t>
            </w:r>
          </w:p>
          <w:p w:rsidR="004F2CCA" w:rsidRPr="00144749" w:rsidRDefault="004F2CCA" w:rsidP="004F2CC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11.E.AE.11a</w:t>
            </w:r>
          </w:p>
          <w:p w:rsidR="004F2CCA" w:rsidRPr="00144749" w:rsidRDefault="004F2CCA" w:rsidP="004F2CC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11.E.TP.1f</w:t>
            </w:r>
          </w:p>
          <w:p w:rsidR="004F2CCA" w:rsidRPr="00144749" w:rsidRDefault="004F2CCA" w:rsidP="004F2CC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11.L.CL.3b</w:t>
            </w:r>
          </w:p>
          <w:p w:rsidR="004F2CCA" w:rsidRPr="00144749" w:rsidRDefault="004F2CCA" w:rsidP="004F2CC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11.L.NE.1</w:t>
            </w:r>
          </w:p>
          <w:p w:rsidR="004F2CCA" w:rsidRPr="00144749" w:rsidRDefault="004F2CCA" w:rsidP="004F2CC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11.L.NE.1d</w:t>
            </w:r>
          </w:p>
          <w:p w:rsidR="00B902EC" w:rsidRPr="00144749" w:rsidRDefault="004F2CC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11.L.NE.2c</w:t>
            </w:r>
          </w:p>
        </w:tc>
        <w:tc>
          <w:tcPr>
            <w:tcW w:w="840" w:type="pct"/>
            <w:shd w:val="clear" w:color="auto" w:fill="auto"/>
            <w:vAlign w:val="center"/>
          </w:tcPr>
          <w:p w:rsidR="0066120A" w:rsidRPr="00144749" w:rsidRDefault="0066120A" w:rsidP="0066120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</w:t>
            </w:r>
          </w:p>
          <w:p w:rsidR="0066120A" w:rsidRPr="00144749" w:rsidRDefault="0066120A" w:rsidP="0066120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11.E.AE.11a</w:t>
            </w:r>
          </w:p>
          <w:p w:rsidR="0066120A" w:rsidRPr="00144749" w:rsidRDefault="0066120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11.E.TP.1f</w:t>
            </w:r>
          </w:p>
          <w:p w:rsidR="0066120A" w:rsidRPr="00144749" w:rsidRDefault="0066120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11.L.CL.3b</w:t>
            </w:r>
          </w:p>
          <w:p w:rsidR="0066120A" w:rsidRPr="00144749" w:rsidRDefault="0066120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11.L.NE.1</w:t>
            </w:r>
          </w:p>
          <w:p w:rsidR="0066120A" w:rsidRPr="00144749" w:rsidRDefault="0066120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11.L.NE.1d</w:t>
            </w:r>
          </w:p>
          <w:p w:rsidR="00B902EC" w:rsidRPr="00144749" w:rsidRDefault="0066120A" w:rsidP="0066120A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11.L.NE.2c</w:t>
            </w:r>
          </w:p>
        </w:tc>
        <w:tc>
          <w:tcPr>
            <w:tcW w:w="843" w:type="pct"/>
            <w:shd w:val="clear" w:color="auto" w:fill="auto"/>
            <w:vAlign w:val="center"/>
          </w:tcPr>
          <w:p w:rsidR="004D1B29" w:rsidRPr="00144749" w:rsidRDefault="004D1B29" w:rsidP="004D1B2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11.AO.CC.1a </w:t>
            </w:r>
          </w:p>
          <w:p w:rsidR="004D1B29" w:rsidRPr="00144749" w:rsidRDefault="004D1B29" w:rsidP="004D1B2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11.AO.CC.1b </w:t>
            </w:r>
          </w:p>
          <w:p w:rsidR="004D1B29" w:rsidRPr="00144749" w:rsidRDefault="004D1B29" w:rsidP="004D1B2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11.LI.ICD.1</w:t>
            </w:r>
          </w:p>
          <w:p w:rsidR="00B902EC" w:rsidRPr="00144749" w:rsidRDefault="004D1B29" w:rsidP="006B6D08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 w:rsidR="006B6D08" w:rsidRPr="00144749">
              <w:rPr>
                <w:rFonts w:ascii="Arial" w:hAnsi="Arial" w:cs="Arial"/>
                <w:color w:val="000000"/>
                <w:sz w:val="20"/>
                <w:szCs w:val="20"/>
              </w:rPr>
              <w:t>.L.NE.1</w:t>
            </w:r>
          </w:p>
        </w:tc>
        <w:tc>
          <w:tcPr>
            <w:tcW w:w="866" w:type="pct"/>
            <w:shd w:val="clear" w:color="auto" w:fill="auto"/>
            <w:vAlign w:val="center"/>
          </w:tcPr>
          <w:p w:rsidR="004D42ED" w:rsidRPr="00144749" w:rsidRDefault="004D42ED" w:rsidP="004D42ED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11.L.CL.3b</w:t>
            </w:r>
          </w:p>
          <w:p w:rsidR="004D42ED" w:rsidRPr="00144749" w:rsidRDefault="004D42ED" w:rsidP="004D42ED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  <w:p w:rsidR="004D42ED" w:rsidRPr="00144749" w:rsidRDefault="004D42ED" w:rsidP="004D42ED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11.L.NE.1b</w:t>
            </w:r>
          </w:p>
          <w:p w:rsidR="004D42ED" w:rsidRPr="00144749" w:rsidRDefault="004D42ED" w:rsidP="004D42E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11.L.NE.1c</w:t>
            </w:r>
          </w:p>
          <w:p w:rsidR="004D42ED" w:rsidRPr="00144749" w:rsidRDefault="004D42ED" w:rsidP="004D42ED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11.L.NE.1d</w:t>
            </w:r>
          </w:p>
          <w:p w:rsidR="004D42ED" w:rsidRPr="00144749" w:rsidRDefault="004D42ED" w:rsidP="004D42ED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11.L.NE.2c</w:t>
            </w:r>
          </w:p>
          <w:p w:rsidR="00B902EC" w:rsidRPr="00144749" w:rsidRDefault="006B6D08" w:rsidP="006B6D08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11.LI.ICD.1</w:t>
            </w:r>
          </w:p>
        </w:tc>
        <w:tc>
          <w:tcPr>
            <w:tcW w:w="865" w:type="pct"/>
            <w:shd w:val="clear" w:color="auto" w:fill="auto"/>
            <w:vAlign w:val="center"/>
          </w:tcPr>
          <w:p w:rsidR="006B6D08" w:rsidRPr="00144749" w:rsidRDefault="006B6D08" w:rsidP="006B6D08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11.L.CL.3b</w:t>
            </w:r>
          </w:p>
          <w:p w:rsidR="006B6D08" w:rsidRPr="00144749" w:rsidRDefault="006B6D08" w:rsidP="006B6D08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  <w:p w:rsidR="006B6D08" w:rsidRPr="00144749" w:rsidRDefault="006B6D08" w:rsidP="006B6D08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11.L.NE.1b</w:t>
            </w:r>
          </w:p>
          <w:p w:rsidR="006B6D08" w:rsidRPr="00144749" w:rsidRDefault="006B6D08" w:rsidP="006B6D0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11.L.NE.1c</w:t>
            </w:r>
          </w:p>
          <w:p w:rsidR="006B6D08" w:rsidRPr="00144749" w:rsidRDefault="006B6D08" w:rsidP="006B6D08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6B6D08" w:rsidRPr="00144749" w:rsidRDefault="006B6D08" w:rsidP="006B6D08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11.E.AE.11a</w:t>
            </w:r>
          </w:p>
          <w:p w:rsidR="006B6D08" w:rsidRPr="00144749" w:rsidRDefault="006B6D08" w:rsidP="006B6D08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11.L.NE.1d</w:t>
            </w:r>
          </w:p>
          <w:p w:rsidR="006B6D08" w:rsidRPr="00144749" w:rsidRDefault="006B6D08" w:rsidP="006B6D08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11.L.NE.2c</w:t>
            </w:r>
          </w:p>
          <w:p w:rsidR="00B902EC" w:rsidRPr="00144749" w:rsidRDefault="006B6D08" w:rsidP="0066120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11.LI.ICD.1</w:t>
            </w:r>
          </w:p>
        </w:tc>
      </w:tr>
      <w:tr w:rsidR="00733436" w:rsidRPr="00144749" w:rsidTr="00144749">
        <w:trPr>
          <w:trHeight w:val="575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946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  <w:vAlign w:val="center"/>
          </w:tcPr>
          <w:p w:rsidR="00B902EC" w:rsidRPr="00144749" w:rsidRDefault="00B902EC" w:rsidP="0066120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61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Objetivos</w:t>
            </w:r>
          </w:p>
        </w:tc>
        <w:tc>
          <w:tcPr>
            <w:tcW w:w="946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2112546749"/>
                <w:placeholder>
                  <w:docPart w:val="565CE83427204B9EA5F7187078347D5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45589F" w:rsidRPr="00144749" w:rsidRDefault="0045589F" w:rsidP="0045589F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</w:t>
            </w:r>
            <w:r w:rsidR="00BB5D9E" w:rsidRPr="00144749">
              <w:rPr>
                <w:rFonts w:ascii="Arial" w:hAnsi="Arial" w:cs="Arial"/>
                <w:sz w:val="20"/>
                <w:szCs w:val="20"/>
                <w:lang w:val="es-PR"/>
              </w:rPr>
              <w:t>haciendo uso correcto de las voces en las oraciones (activa y pasiva) y las formas verbales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.  </w:t>
            </w:r>
          </w:p>
          <w:p w:rsidR="0045589F" w:rsidRPr="00144749" w:rsidRDefault="0045589F" w:rsidP="0045589F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organiza e integra información variada</w:t>
            </w:r>
            <w:r w:rsidR="00736C3C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al escribir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. </w:t>
            </w:r>
          </w:p>
          <w:p w:rsidR="0045589F" w:rsidRPr="00144749" w:rsidRDefault="0045589F" w:rsidP="0045589F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B902EC" w:rsidRPr="00144749" w:rsidRDefault="0045589F" w:rsidP="00BB5D9E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demuestra dominios de las normas </w:t>
            </w:r>
            <w:r w:rsidR="00BB5D9E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 gramática y ortografía 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del español al escribir.</w:t>
            </w:r>
          </w:p>
        </w:tc>
        <w:tc>
          <w:tcPr>
            <w:tcW w:w="840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984703965"/>
                <w:placeholder>
                  <w:docPart w:val="7B13AB16E6D745E28929EF81EBA0F593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BB5D9E" w:rsidRPr="00144749" w:rsidRDefault="00BB5D9E" w:rsidP="00144749">
            <w:pPr>
              <w:pStyle w:val="ListParagraph"/>
              <w:numPr>
                <w:ilvl w:val="0"/>
                <w:numId w:val="40"/>
              </w:numPr>
              <w:ind w:left="51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haciendo uso correcto de las voces en las oraciones (activa y pasiva) y las formas verbales.  </w:t>
            </w:r>
          </w:p>
          <w:p w:rsidR="00BB5D9E" w:rsidRPr="00144749" w:rsidRDefault="00BB5D9E" w:rsidP="00144749">
            <w:pPr>
              <w:pStyle w:val="ListParagraph"/>
              <w:numPr>
                <w:ilvl w:val="0"/>
                <w:numId w:val="40"/>
              </w:numPr>
              <w:ind w:left="51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organiza e integra información variada</w:t>
            </w:r>
            <w:r w:rsidR="00736C3C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al escribir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. </w:t>
            </w:r>
          </w:p>
          <w:p w:rsidR="00BB5D9E" w:rsidRPr="00144749" w:rsidRDefault="00BB5D9E" w:rsidP="00144749">
            <w:pPr>
              <w:pStyle w:val="ListParagraph"/>
              <w:numPr>
                <w:ilvl w:val="0"/>
                <w:numId w:val="40"/>
              </w:numPr>
              <w:ind w:left="51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B902EC" w:rsidRPr="00144749" w:rsidRDefault="00BB5D9E" w:rsidP="00144749">
            <w:pPr>
              <w:pStyle w:val="ListParagraph"/>
              <w:numPr>
                <w:ilvl w:val="0"/>
                <w:numId w:val="40"/>
              </w:numPr>
              <w:ind w:left="51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demuestra dominios de las normas de gramática y ortografía del español al escribir.</w:t>
            </w:r>
          </w:p>
        </w:tc>
        <w:tc>
          <w:tcPr>
            <w:tcW w:w="843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768587738"/>
                <w:placeholder>
                  <w:docPart w:val="2F95BE07ABB142E0B9562344A5BBD17B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472397" w:rsidRPr="00144749" w:rsidRDefault="00472397" w:rsidP="0047239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472397" w:rsidRPr="00144749" w:rsidRDefault="00472397" w:rsidP="0047239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utilizar adecuadamente estrategias de lectura para derivar significados de diversos textos.</w:t>
            </w:r>
          </w:p>
          <w:p w:rsidR="00B902EC" w:rsidRPr="00144749" w:rsidRDefault="00472397" w:rsidP="0047239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demuestra dominios de las normas de gramática y ortografía del español al escribir.</w:t>
            </w:r>
          </w:p>
        </w:tc>
        <w:tc>
          <w:tcPr>
            <w:tcW w:w="866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158147877"/>
                <w:placeholder>
                  <w:docPart w:val="4ADF77CD8F7D4F6FA07587A66B145CD1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472397" w:rsidRPr="00144749" w:rsidRDefault="00472397" w:rsidP="00472397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haciendo uso correcto de las voces en las oraciones (activa y pasiva) y las formas verbales.  </w:t>
            </w:r>
          </w:p>
          <w:p w:rsidR="00B902EC" w:rsidRPr="00144749" w:rsidRDefault="00472397" w:rsidP="00472397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demuestra dominio de la oración compuesta y conoce la función de cada elemento en estas estructuras.  </w:t>
            </w:r>
          </w:p>
        </w:tc>
        <w:tc>
          <w:tcPr>
            <w:tcW w:w="865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618280126"/>
                <w:placeholder>
                  <w:docPart w:val="ADC5FA859E804A108FBEF009B9C7BF3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8D6C31" w:rsidRPr="00144749" w:rsidRDefault="008D6C31" w:rsidP="008D6C31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8D6C31" w:rsidRPr="00144749" w:rsidRDefault="008D6C31" w:rsidP="008D6C31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organiza e integra información variada</w:t>
            </w:r>
            <w:r w:rsidR="00A34819"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 al escribir</w:t>
            </w: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. </w:t>
            </w:r>
          </w:p>
          <w:p w:rsidR="008D6C31" w:rsidRPr="00144749" w:rsidRDefault="008D6C31" w:rsidP="008D6C31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8D6C31" w:rsidRPr="00144749" w:rsidRDefault="008D6C31" w:rsidP="008D6C31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demuestra dominios de las normas gramaticales del español al escribir. 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61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111084274"/>
              <w:placeholder>
                <w:docPart w:val="DC04E00167FA42DB9913C0ABC7894D0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902EC" w:rsidRPr="00144749" w:rsidRDefault="00CF5A97" w:rsidP="0066120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Presentación del tema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F2CCA" w:rsidRPr="00144749" w:rsidRDefault="00B902EC" w:rsidP="004F2CC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2CCA" w:rsidRPr="00144749">
              <w:rPr>
                <w:rFonts w:ascii="Arial" w:hAnsi="Arial" w:cs="Arial"/>
                <w:sz w:val="20"/>
                <w:szCs w:val="20"/>
              </w:rPr>
              <w:t xml:space="preserve">TAREA DE DESEMPEÑO </w:t>
            </w:r>
          </w:p>
          <w:p w:rsidR="00B902EC" w:rsidRPr="00144749" w:rsidRDefault="004F2CCA" w:rsidP="0066120A">
            <w:pPr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Impartir instrucciones para elaborar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vitae) con la oferta asignada. 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787481609"/>
              <w:placeholder>
                <w:docPart w:val="824D4505EE284CF69E60B27119C5E105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B902EC" w:rsidRPr="00144749" w:rsidRDefault="00CF5A97" w:rsidP="0066120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Impartir instrucciones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66120A" w:rsidRPr="00144749" w:rsidRDefault="0066120A" w:rsidP="0066120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TAREA DE DESEMPEÑO (Continuación)</w:t>
            </w:r>
          </w:p>
          <w:p w:rsidR="00B902EC" w:rsidRPr="00A06B31" w:rsidRDefault="0066120A" w:rsidP="00B0411E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Elaborar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vitae) con la oferta asignada. </w:t>
            </w: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22804399"/>
              <w:placeholder>
                <w:docPart w:val="8B7D04DD9F824F728C3A967030CD58D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902EC" w:rsidRPr="00144749" w:rsidRDefault="00CF5A97" w:rsidP="0066120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Presentación del tema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902EC" w:rsidRPr="00144749" w:rsidRDefault="004D1B29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La carta formal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981068030"/>
              <w:placeholder>
                <w:docPart w:val="830C04A1261047C9A70C5B533F8DF7B6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902EC" w:rsidRPr="00144749" w:rsidRDefault="00CF5A97" w:rsidP="0066120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Repaso de la clase anterior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D42ED" w:rsidRPr="00144749" w:rsidRDefault="004D42ED" w:rsidP="004D42ED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Repaso de la voz activa y pasiva. </w:t>
            </w:r>
          </w:p>
          <w:p w:rsidR="00B902EC" w:rsidRPr="00A06B31" w:rsidRDefault="004D42ED" w:rsidP="00A06B31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Repaso de oraciones compuestas coordinada y subordinadas. </w:t>
            </w: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446236957"/>
              <w:placeholder>
                <w:docPart w:val="E38300BA0E884321AD1FBA90484DA231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B902EC" w:rsidRPr="00144749" w:rsidRDefault="00CF5A97" w:rsidP="0066120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Repaso de la clase anterior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6B6D08" w:rsidRPr="00144749" w:rsidRDefault="006B6D08" w:rsidP="006B6D08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Impartir instrucciones</w:t>
            </w:r>
          </w:p>
          <w:p w:rsidR="00B902EC" w:rsidRPr="00144749" w:rsidRDefault="006B6D08" w:rsidP="006B6D08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TAREA DE DESEMPEÑO: Redactar carta de presentación.  </w:t>
            </w:r>
          </w:p>
        </w:tc>
      </w:tr>
      <w:tr w:rsidR="00733436" w:rsidRPr="00144749" w:rsidTr="00A06B31">
        <w:trPr>
          <w:trHeight w:val="6758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567648048"/>
              <w:placeholder>
                <w:docPart w:val="F90FD6E7EB214EE0BB83108737BF4737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tarea asignada" w:value="Realizar tarea asignada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Realizar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tarea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asignada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902EC" w:rsidRPr="00144749" w:rsidRDefault="00BA2285" w:rsidP="0066120A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Borrador 1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476730642"/>
              <w:placeholder>
                <w:docPart w:val="F075DD3BED3F4238AF9E217C8B366BCC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Análisis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de material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presentado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0411E" w:rsidRPr="00144749" w:rsidRDefault="00B0411E" w:rsidP="00B0411E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Hacer el </w:t>
            </w:r>
            <w:proofErr w:type="spellStart"/>
            <w:r w:rsidRPr="00144749">
              <w:rPr>
                <w:rFonts w:ascii="Arial" w:hAnsi="Arial" w:cs="Arial"/>
                <w:sz w:val="20"/>
                <w:szCs w:val="20"/>
              </w:rPr>
              <w:t>resumé</w:t>
            </w:r>
            <w:proofErr w:type="spellEnd"/>
            <w:r w:rsidRPr="00144749">
              <w:rPr>
                <w:rFonts w:ascii="Arial" w:hAnsi="Arial" w:cs="Arial"/>
                <w:sz w:val="20"/>
                <w:szCs w:val="20"/>
              </w:rPr>
              <w:t xml:space="preserve"> en la computadora. </w:t>
            </w:r>
          </w:p>
          <w:p w:rsidR="00B0411E" w:rsidRPr="00144749" w:rsidRDefault="00B0411E" w:rsidP="00B0411E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Programado: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Publisher o Word</w:t>
            </w:r>
          </w:p>
          <w:p w:rsidR="00B0411E" w:rsidRPr="00144749" w:rsidRDefault="00B0411E" w:rsidP="00B0411E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Formatos disponibles en los programas. </w:t>
            </w:r>
          </w:p>
          <w:p w:rsidR="00B902EC" w:rsidRPr="00144749" w:rsidRDefault="00B902EC" w:rsidP="00BA22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824253590"/>
              <w:placeholder>
                <w:docPart w:val="92911C9310A2456AB384CC5DFF90A05C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oral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tema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1B29" w:rsidRPr="00144749" w:rsidRDefault="004D1B29" w:rsidP="004D1B29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Conferencias ilustrada sobre: la carta de presentación </w:t>
            </w:r>
          </w:p>
          <w:p w:rsidR="004D1B29" w:rsidRPr="00144749" w:rsidRDefault="004D1B29" w:rsidP="00A06B31">
            <w:pPr>
              <w:numPr>
                <w:ilvl w:val="0"/>
                <w:numId w:val="17"/>
              </w:numPr>
              <w:spacing w:after="0"/>
              <w:ind w:left="583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Partes de la carta </w:t>
            </w:r>
          </w:p>
          <w:p w:rsidR="004D1B29" w:rsidRPr="00144749" w:rsidRDefault="004D1B29" w:rsidP="00A06B31">
            <w:pPr>
              <w:numPr>
                <w:ilvl w:val="0"/>
                <w:numId w:val="17"/>
              </w:numPr>
              <w:spacing w:after="0"/>
              <w:ind w:left="583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Tipos de cartas (formal e informal) </w:t>
            </w:r>
          </w:p>
          <w:p w:rsidR="004D1B29" w:rsidRPr="00144749" w:rsidRDefault="004D1B29" w:rsidP="00A06B31">
            <w:pPr>
              <w:numPr>
                <w:ilvl w:val="0"/>
                <w:numId w:val="17"/>
              </w:numPr>
              <w:spacing w:after="0"/>
              <w:ind w:left="583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Formatos </w:t>
            </w:r>
          </w:p>
          <w:p w:rsidR="004D1B29" w:rsidRPr="00144749" w:rsidRDefault="004D1B29" w:rsidP="00A06B31">
            <w:pPr>
              <w:numPr>
                <w:ilvl w:val="0"/>
                <w:numId w:val="17"/>
              </w:numPr>
              <w:spacing w:after="0"/>
              <w:ind w:left="583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Modelos de carta de presentación </w:t>
            </w:r>
          </w:p>
          <w:p w:rsidR="004D1B29" w:rsidRPr="00144749" w:rsidRDefault="004D1B29" w:rsidP="004D1B29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Consulte el libro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En Español 11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, páginas 330 – 331 para ver las partes. </w:t>
            </w:r>
          </w:p>
          <w:p w:rsidR="004D1B29" w:rsidRPr="00144749" w:rsidRDefault="004D1B29" w:rsidP="004D1B29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Puede consultar estos enlaces:  </w:t>
            </w:r>
          </w:p>
          <w:p w:rsidR="004D1B29" w:rsidRPr="00144749" w:rsidRDefault="00CF5A97" w:rsidP="004D1B29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4D1B29"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http://www.portaleducativo.net/pais/us/tercero-basico/574/La-carta-y-sus-elementos</w:t>
              </w:r>
            </w:hyperlink>
            <w:r w:rsidR="004D1B29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902EC" w:rsidRPr="00A06B31" w:rsidRDefault="00CF5A97" w:rsidP="00A06B31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4D1B29"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http://www.spanish.cl/vocabulario/partes-de-una-carta.htm</w:t>
              </w:r>
            </w:hyperlink>
            <w:r w:rsidR="004D1B29"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483346"/>
              <w:placeholder>
                <w:docPart w:val="4218FC0168F34D54A012A504A8941787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Estudio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concepto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42ED" w:rsidRPr="00144749" w:rsidRDefault="004D42ED" w:rsidP="004D42ED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Las oraciones compuestas en la redacción de cartas. </w:t>
            </w:r>
          </w:p>
          <w:p w:rsidR="004D42ED" w:rsidRPr="00144749" w:rsidRDefault="004D42ED" w:rsidP="004D42ED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Se utilizarán modelos de cartas de presentación del el libro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En Español 11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, páginas 330 – 331 para analizar estas estructuras. 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1897204422"/>
              <w:placeholder>
                <w:docPart w:val="BB0EAAAD0EC54F8581D18FE4B06597DD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oral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tema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6B6D08" w:rsidRPr="00144749" w:rsidRDefault="006B6D08" w:rsidP="006B6D08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Las oraciones compuestas en la redacción de cartas. </w:t>
            </w:r>
          </w:p>
          <w:p w:rsidR="006B6D08" w:rsidRPr="00144749" w:rsidRDefault="006B6D08" w:rsidP="006B6D08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Repaso de oraciones compuestas coordinada y subordinadas. </w:t>
            </w:r>
          </w:p>
          <w:p w:rsidR="006B6D08" w:rsidRPr="00144749" w:rsidRDefault="006B6D08" w:rsidP="006B6D08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Se utilizarán modelos de cartas de presentación del de los anejos (11.5 Actividad de Aprendizaje - Ejemplo de carta de presentación) para analizar estas estructuras.</w:t>
            </w:r>
          </w:p>
          <w:p w:rsidR="006B6D08" w:rsidRPr="00144749" w:rsidRDefault="006B6D08" w:rsidP="006B6D08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TAREA DE DESEMPEÑO: Redactar carta de presentación.  Borrador 1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AB511E">
        <w:trPr>
          <w:trHeight w:val="1340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94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299656889"/>
              <w:placeholder>
                <w:docPart w:val="AC44431E52134AE18F595AD079F0094E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902EC" w:rsidRPr="00144749" w:rsidRDefault="00CF5A97" w:rsidP="0066120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Corregir trabajo en la libreta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902EC" w:rsidRPr="00144749" w:rsidRDefault="00B902EC" w:rsidP="00A06B31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841591562"/>
              <w:placeholder>
                <w:docPart w:val="68ECDA0822994958A53DCDC83CC2DF0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coger la tarea " w:value="Recoger la tarea "/>
              </w:dropDownList>
            </w:sdtPr>
            <w:sdtContent>
              <w:p w:rsidR="00B902EC" w:rsidRPr="00144749" w:rsidRDefault="00CF5A97" w:rsidP="0066120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 xml:space="preserve">Recoger la tarea 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902EC" w:rsidRPr="00144749" w:rsidRDefault="00B902EC" w:rsidP="00A06B31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270049829"/>
              <w:placeholder>
                <w:docPart w:val="8CAA7FF07A6541E2904802B7F07F53B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Discusión de la tarea" w:value="Discusión de la tarea"/>
              </w:dropDownList>
            </w:sdtPr>
            <w:sdtContent>
              <w:p w:rsidR="00B902EC" w:rsidRPr="00144749" w:rsidRDefault="00CF5A97" w:rsidP="0066120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Resumen del material discutido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902EC" w:rsidRPr="00144749" w:rsidRDefault="00B902EC" w:rsidP="004D1B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976679782"/>
              <w:placeholder>
                <w:docPart w:val="3FF0E85F32C54C62937AAE543FB2EFC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902EC" w:rsidRPr="00144749" w:rsidRDefault="00CF5A97" w:rsidP="0066120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Corregir trabajo en la libreta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902EC" w:rsidRPr="00144749" w:rsidRDefault="006A3AA0" w:rsidP="0066120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Aclarar dudas.</w:t>
            </w:r>
          </w:p>
        </w:tc>
        <w:tc>
          <w:tcPr>
            <w:tcW w:w="865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296064248"/>
              <w:placeholder>
                <w:docPart w:val="BB4F22B618754C38801C2BFBE9222D7E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902EC" w:rsidRPr="00144749" w:rsidRDefault="00CF5A97" w:rsidP="0066120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Corregir trabajo en la libreta</w:t>
                </w:r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</w:tc>
      </w:tr>
      <w:tr w:rsidR="00733436" w:rsidRPr="00144749" w:rsidTr="00733436">
        <w:trPr>
          <w:trHeight w:val="61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946" w:type="pct"/>
          </w:tcPr>
          <w:p w:rsidR="00B902EC" w:rsidRPr="00144749" w:rsidRDefault="00CF5A97" w:rsidP="0066120A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01036654"/>
                <w:placeholder>
                  <w:docPart w:val="1FF52C32A43A45F19E8F3CE1FD26CA8F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Preguntas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abiertas</w:t>
                </w:r>
                <w:proofErr w:type="spellEnd"/>
              </w:sdtContent>
            </w:sdt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0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61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Materiales</w:t>
            </w:r>
          </w:p>
        </w:tc>
        <w:tc>
          <w:tcPr>
            <w:tcW w:w="946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11905203"/>
                <w:placeholder>
                  <w:docPart w:val="BC4C9D396C82491BB556DAE4DE38982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sdtContent>
            </w:sdt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0" w:type="pct"/>
          </w:tcPr>
          <w:p w:rsidR="00B902EC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Pr="00144749" w:rsidRDefault="00AF3D5E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</w:t>
            </w:r>
            <w:r w:rsidR="00AF3D5E">
              <w:rPr>
                <w:rFonts w:ascii="Arial" w:hAnsi="Arial" w:cs="Arial"/>
                <w:sz w:val="20"/>
                <w:szCs w:val="20"/>
              </w:rPr>
              <w:t>os: ____________________</w:t>
            </w:r>
          </w:p>
        </w:tc>
        <w:tc>
          <w:tcPr>
            <w:tcW w:w="843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593280069"/>
                <w:placeholder>
                  <w:docPart w:val="3FC6A3FDA79D441E9CD3359FEC4883F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210615282"/>
              <w:placeholder>
                <w:docPart w:val="500A5EA8D993424AA3426E3ADCEEBCCB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902EC" w:rsidRPr="00144749" w:rsidRDefault="00CF5A97" w:rsidP="0066120A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Información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provista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66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98478756"/>
                <w:placeholder>
                  <w:docPart w:val="5D646313039D4A5B9B99ED4FF0F5D1F0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  <w:listItem w:displayText="Anejos del Mapa Curricular" w:value="Anejos del Mapa Curricular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Anejos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Mapa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Curricular</w:t>
                </w:r>
              </w:sdtContent>
            </w:sdt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65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72888803"/>
                <w:placeholder>
                  <w:docPart w:val="950EAD1011CC4B1CA164B2445ADDB7E4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2041768590"/>
              <w:placeholder>
                <w:docPart w:val="EB513D90853B406E8ADDA087BECF61F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902EC" w:rsidRPr="00144749" w:rsidRDefault="00CF5A97" w:rsidP="0066120A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94375223"/>
              <w:placeholder>
                <w:docPart w:val="3B3939348CDA462884A2DA4A22615FE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  <w:listItem w:displayText="Libro" w:value="Libro"/>
              </w:comboBox>
            </w:sdtPr>
            <w:sdtContent>
              <w:p w:rsidR="00B902EC" w:rsidRPr="00144749" w:rsidRDefault="00CF5A97" w:rsidP="0066120A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</w:p>
            </w:sdtContent>
          </w:sdt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733436" w:rsidRPr="00144749" w:rsidTr="00733436">
        <w:trPr>
          <w:trHeight w:val="944"/>
        </w:trPr>
        <w:tc>
          <w:tcPr>
            <w:tcW w:w="640" w:type="pct"/>
            <w:vAlign w:val="center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946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947892070"/>
                <w:placeholder>
                  <w:docPart w:val="8E032D5B67864FB39E1D54907DC890BB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B902EC" w:rsidRPr="00144749" w:rsidRDefault="00B902EC" w:rsidP="0066120A">
            <w:pPr>
              <w:spacing w:after="0" w:line="240" w:lineRule="auto"/>
              <w:rPr>
                <w:rStyle w:val="hps"/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Buscar las ofertas de empleo en los periódicos (clasificados)</w:t>
            </w:r>
          </w:p>
        </w:tc>
        <w:tc>
          <w:tcPr>
            <w:tcW w:w="840" w:type="pct"/>
          </w:tcPr>
          <w:p w:rsidR="00B902EC" w:rsidRPr="00144749" w:rsidRDefault="00B902EC" w:rsidP="00AF3D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405116811"/>
                <w:placeholder>
                  <w:docPart w:val="E4E4E505FE5F493693950602C92CBB0D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Definir qué es una reválida, licencia y certificación. </w:t>
            </w:r>
          </w:p>
        </w:tc>
        <w:tc>
          <w:tcPr>
            <w:tcW w:w="866" w:type="pct"/>
          </w:tcPr>
          <w:p w:rsidR="00B902EC" w:rsidRPr="00144749" w:rsidRDefault="00B902EC" w:rsidP="00AF3D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B902EC" w:rsidRPr="00144749" w:rsidRDefault="00CF5A97" w:rsidP="0066120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632937959"/>
                <w:placeholder>
                  <w:docPart w:val="372BE5C92F17493489563AA6E31D47F4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Preparación</w:t>
                </w:r>
                <w:proofErr w:type="spellEnd"/>
              </w:sdtContent>
            </w:sdt>
          </w:p>
          <w:p w:rsidR="00B902EC" w:rsidRPr="00144749" w:rsidRDefault="00B902EC" w:rsidP="0066120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Traer oferta de empleo de su interés. </w:t>
            </w:r>
          </w:p>
          <w:p w:rsidR="00B902EC" w:rsidRPr="00144749" w:rsidRDefault="00B902EC" w:rsidP="0066120A">
            <w:pPr>
              <w:rPr>
                <w:rFonts w:ascii="Arial" w:hAnsi="Arial" w:cs="Arial"/>
                <w:sz w:val="20"/>
                <w:szCs w:val="20"/>
              </w:rPr>
            </w:pP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33436">
        <w:trPr>
          <w:trHeight w:val="408"/>
        </w:trPr>
        <w:tc>
          <w:tcPr>
            <w:tcW w:w="640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946" w:type="pct"/>
          </w:tcPr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40" w:type="pct"/>
          </w:tcPr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43" w:type="pct"/>
          </w:tcPr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6" w:type="pct"/>
          </w:tcPr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5" w:type="pct"/>
          </w:tcPr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902EC" w:rsidRPr="00144749" w:rsidRDefault="00AF3D5E" w:rsidP="00AF3D5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733436" w:rsidRPr="00144749" w:rsidTr="00733436">
        <w:trPr>
          <w:trHeight w:val="102"/>
        </w:trPr>
        <w:tc>
          <w:tcPr>
            <w:tcW w:w="640" w:type="pct"/>
          </w:tcPr>
          <w:p w:rsidR="00B902EC" w:rsidRPr="00144749" w:rsidRDefault="00B902EC" w:rsidP="0066120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946" w:type="pct"/>
            <w:shd w:val="clear" w:color="auto" w:fill="auto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5" w:type="pct"/>
          </w:tcPr>
          <w:p w:rsidR="00B902EC" w:rsidRPr="00144749" w:rsidRDefault="00B902EC" w:rsidP="0066120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612D" w:rsidRPr="00144749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F3D5E" w:rsidRDefault="00AF3D5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D0864" w:rsidRPr="004014F1" w:rsidRDefault="00AB511E" w:rsidP="004D086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44749">
        <w:rPr>
          <w:rFonts w:ascii="Arial" w:hAnsi="Arial" w:cs="Arial"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C3D3B39" wp14:editId="1415E109">
                <wp:simplePos x="0" y="0"/>
                <wp:positionH relativeFrom="column">
                  <wp:posOffset>5401945</wp:posOffset>
                </wp:positionH>
                <wp:positionV relativeFrom="paragraph">
                  <wp:posOffset>-867410</wp:posOffset>
                </wp:positionV>
                <wp:extent cx="4735195" cy="672465"/>
                <wp:effectExtent l="0" t="0" r="19050" b="2095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A97" w:rsidRDefault="00CF5A97" w:rsidP="00733436">
                            <w:r>
                              <w:t>Región: ______________</w:t>
                            </w:r>
                            <w:r>
                              <w:tab/>
                              <w:t>Distrito: _______________</w:t>
                            </w:r>
                          </w:p>
                          <w:p w:rsidR="00CF5A97" w:rsidRPr="008B125D" w:rsidRDefault="00CF5A97" w:rsidP="00733436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425.35pt;margin-top:-68.3pt;width:372.8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" strokecolor="gray">
                <v:textbox style="mso-fit-shape-to-text:t">
                  <w:txbxContent>
                    <w:p w:rsidR="00CF5A97" w:rsidRDefault="00CF5A97" w:rsidP="00733436">
                      <w:r>
                        <w:t>Región: ______________</w:t>
                      </w:r>
                      <w:r>
                        <w:tab/>
                        <w:t>Distrito: _______________</w:t>
                      </w:r>
                    </w:p>
                    <w:p w:rsidR="00CF5A97" w:rsidRPr="008B125D" w:rsidRDefault="00CF5A97" w:rsidP="00733436">
                      <w:pPr>
                        <w:rPr>
                          <w:lang w:val="en-US"/>
                        </w:rPr>
                      </w:pPr>
                      <w:r>
                        <w:t>Escuela: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4D0864" w:rsidRPr="004014F1">
        <w:rPr>
          <w:rFonts w:ascii="Arial" w:hAnsi="Arial" w:cs="Arial"/>
          <w:sz w:val="24"/>
          <w:szCs w:val="24"/>
        </w:rPr>
        <w:t xml:space="preserve">Título de la Unidad: </w:t>
      </w:r>
      <w:r w:rsidR="004D0864" w:rsidRPr="004014F1">
        <w:rPr>
          <w:rFonts w:ascii="Arial" w:hAnsi="Arial" w:cs="Arial"/>
          <w:color w:val="000000"/>
          <w:sz w:val="24"/>
          <w:szCs w:val="24"/>
          <w:u w:val="single"/>
        </w:rPr>
        <w:t>11.5: Búsqueda exitosa de un empleo</w:t>
      </w:r>
      <w:r w:rsidR="004D0864" w:rsidRPr="004014F1">
        <w:rPr>
          <w:rFonts w:ascii="Arial" w:hAnsi="Arial" w:cs="Arial"/>
          <w:sz w:val="24"/>
          <w:szCs w:val="24"/>
        </w:rPr>
        <w:tab/>
      </w:r>
      <w:r w:rsidR="004D0864" w:rsidRPr="004014F1">
        <w:rPr>
          <w:rFonts w:ascii="Arial" w:hAnsi="Arial" w:cs="Arial"/>
          <w:sz w:val="24"/>
          <w:szCs w:val="24"/>
        </w:rPr>
        <w:tab/>
        <w:t xml:space="preserve">Duración: </w:t>
      </w:r>
      <w:r w:rsidR="004D0864" w:rsidRPr="004014F1">
        <w:rPr>
          <w:rFonts w:ascii="Arial" w:hAnsi="Arial" w:cs="Arial"/>
          <w:sz w:val="24"/>
          <w:szCs w:val="24"/>
          <w:u w:val="single"/>
        </w:rPr>
        <w:t>3 semanas</w:t>
      </w:r>
      <w:r w:rsidR="004D0864" w:rsidRPr="004014F1">
        <w:rPr>
          <w:rFonts w:ascii="Arial" w:hAnsi="Arial" w:cs="Arial"/>
          <w:sz w:val="24"/>
          <w:szCs w:val="24"/>
        </w:rPr>
        <w:t xml:space="preserve"> </w:t>
      </w:r>
      <w:r w:rsidR="004D0864" w:rsidRPr="004014F1">
        <w:rPr>
          <w:rFonts w:ascii="Arial" w:hAnsi="Arial" w:cs="Arial"/>
          <w:sz w:val="24"/>
          <w:szCs w:val="24"/>
        </w:rPr>
        <w:tab/>
      </w:r>
      <w:r w:rsidR="004D0864" w:rsidRPr="004014F1">
        <w:rPr>
          <w:rFonts w:ascii="Arial" w:hAnsi="Arial" w:cs="Arial"/>
          <w:sz w:val="24"/>
          <w:szCs w:val="24"/>
        </w:rPr>
        <w:tab/>
      </w:r>
      <w:r w:rsidR="004D0864" w:rsidRPr="004014F1">
        <w:rPr>
          <w:rFonts w:ascii="Arial" w:hAnsi="Arial" w:cs="Arial"/>
          <w:sz w:val="24"/>
          <w:szCs w:val="24"/>
        </w:rPr>
        <w:tab/>
      </w:r>
      <w:r w:rsidR="004D0864" w:rsidRPr="004014F1">
        <w:rPr>
          <w:rFonts w:ascii="Arial" w:hAnsi="Arial" w:cs="Arial"/>
          <w:sz w:val="24"/>
          <w:szCs w:val="24"/>
        </w:rPr>
        <w:tab/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-1189517760"/>
          <w:placeholder>
            <w:docPart w:val="525F6ACBD30741C7A218590E2CAC732C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>3</w:t>
          </w:r>
        </w:sdtContent>
      </w:sdt>
    </w:p>
    <w:p w:rsidR="00733436" w:rsidRPr="00144749" w:rsidRDefault="00733436" w:rsidP="007334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014F1">
        <w:rPr>
          <w:rFonts w:ascii="Arial" w:hAnsi="Arial" w:cs="Arial"/>
          <w:sz w:val="24"/>
          <w:szCs w:val="24"/>
        </w:rPr>
        <w:t xml:space="preserve">Profesor(a): </w:t>
      </w:r>
      <w:r w:rsidRPr="004014F1">
        <w:rPr>
          <w:rFonts w:ascii="Arial" w:hAnsi="Arial" w:cs="Arial"/>
          <w:sz w:val="24"/>
          <w:szCs w:val="24"/>
          <w:u w:val="single"/>
        </w:rPr>
        <w:tab/>
      </w:r>
      <w:r w:rsidRPr="004014F1">
        <w:rPr>
          <w:rFonts w:ascii="Arial" w:hAnsi="Arial" w:cs="Arial"/>
          <w:sz w:val="24"/>
          <w:szCs w:val="24"/>
          <w:u w:val="single"/>
        </w:rPr>
        <w:tab/>
      </w:r>
      <w:r w:rsidRPr="004014F1">
        <w:rPr>
          <w:rFonts w:ascii="Arial" w:hAnsi="Arial" w:cs="Arial"/>
          <w:sz w:val="24"/>
          <w:szCs w:val="24"/>
          <w:u w:val="single"/>
        </w:rPr>
        <w:tab/>
        <w:t xml:space="preserve">  </w:t>
      </w:r>
      <w:r w:rsidR="004014F1">
        <w:rPr>
          <w:rFonts w:ascii="Arial" w:hAnsi="Arial" w:cs="Arial"/>
          <w:sz w:val="24"/>
          <w:szCs w:val="24"/>
        </w:rPr>
        <w:tab/>
      </w:r>
      <w:r w:rsidRPr="004014F1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-246502558"/>
          <w:placeholder>
            <w:docPart w:val="EEFABA2123954DB09F3C008C8C608BC3"/>
          </w:placeholder>
          <w:dropDownList>
            <w:listItem w:value="Choose an item."/>
            <w:listItem w:displayText="Español " w:value="Español "/>
          </w:dropDownList>
        </w:sdtPr>
        <w:sdtContent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 xml:space="preserve">Español </w:t>
          </w:r>
        </w:sdtContent>
      </w:sdt>
      <w:r w:rsidRPr="004014F1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583260413"/>
          <w:placeholder>
            <w:docPart w:val="EEFABA2123954DB09F3C008C8C608BC3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proofErr w:type="spellStart"/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>Undécimo</w:t>
          </w:r>
          <w:proofErr w:type="spellEnd"/>
          <w:r w:rsidR="00CF5A97">
            <w:rPr>
              <w:rFonts w:ascii="Arial" w:hAnsi="Arial" w:cs="Arial"/>
              <w:sz w:val="24"/>
              <w:szCs w:val="24"/>
              <w:u w:val="single"/>
              <w:lang w:val="en-US"/>
            </w:rPr>
            <w:t xml:space="preserve"> </w:t>
          </w:r>
        </w:sdtContent>
      </w:sdt>
      <w:r w:rsidR="004014F1">
        <w:rPr>
          <w:rFonts w:ascii="Arial" w:hAnsi="Arial" w:cs="Arial"/>
          <w:sz w:val="24"/>
          <w:szCs w:val="24"/>
        </w:rPr>
        <w:tab/>
      </w:r>
      <w:r w:rsidR="004014F1">
        <w:rPr>
          <w:rFonts w:ascii="Arial" w:hAnsi="Arial" w:cs="Arial"/>
          <w:sz w:val="24"/>
          <w:szCs w:val="24"/>
        </w:rPr>
        <w:tab/>
      </w:r>
      <w:r w:rsidRPr="004014F1">
        <w:rPr>
          <w:rFonts w:ascii="Arial" w:hAnsi="Arial" w:cs="Arial"/>
          <w:sz w:val="24"/>
          <w:szCs w:val="24"/>
        </w:rPr>
        <w:t xml:space="preserve"> Del </w:t>
      </w:r>
      <w:r w:rsidR="00AF3D5E">
        <w:rPr>
          <w:rFonts w:ascii="Arial" w:hAnsi="Arial" w:cs="Arial"/>
          <w:sz w:val="24"/>
          <w:szCs w:val="24"/>
          <w:lang w:val="en-US"/>
        </w:rPr>
        <w:t>______ al __________</w:t>
      </w:r>
    </w:p>
    <w:p w:rsidR="004D0864" w:rsidRPr="00144749" w:rsidRDefault="004D0864" w:rsidP="004D0864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16"/>
      </w:tblGrid>
      <w:tr w:rsidR="004D0864" w:rsidRPr="00144749" w:rsidTr="00733436">
        <w:trPr>
          <w:trHeight w:val="191"/>
        </w:trPr>
        <w:tc>
          <w:tcPr>
            <w:tcW w:w="5000" w:type="pct"/>
            <w:shd w:val="clear" w:color="auto" w:fill="E7E6E6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4D0864" w:rsidRPr="00144749" w:rsidTr="00733436">
        <w:trPr>
          <w:trHeight w:val="191"/>
        </w:trPr>
        <w:tc>
          <w:tcPr>
            <w:tcW w:w="5000" w:type="pct"/>
            <w:shd w:val="clear" w:color="auto" w:fill="FFFFFF"/>
          </w:tcPr>
          <w:p w:rsidR="004D0864" w:rsidRPr="00144749" w:rsidRDefault="004D0864" w:rsidP="00F314D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4D0864" w:rsidRPr="00144749" w:rsidRDefault="004D0864" w:rsidP="00F314D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Los estudiantes entenderán que…</w:t>
            </w:r>
          </w:p>
          <w:p w:rsidR="004D0864" w:rsidRPr="00144749" w:rsidRDefault="004D0864" w:rsidP="00F314D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CD1.  Un buen escritor elabora ideas y conclusiones a base de lo leído, oído y discutido.</w:t>
            </w:r>
          </w:p>
          <w:p w:rsidR="004D0864" w:rsidRPr="00144749" w:rsidRDefault="004D0864" w:rsidP="00F314D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CD2.  Los buenos lectores usan una variedad de estrategias y destrezas para revisar, editar y asegurar la comprensión de su trabajo.</w:t>
            </w:r>
          </w:p>
          <w:p w:rsidR="004D0864" w:rsidRPr="00144749" w:rsidRDefault="004D0864" w:rsidP="00F314D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CD3.  El trabajo es una forma de ganar dinero pero también una manera de seguir pasiones personales</w:t>
            </w:r>
            <w:r w:rsidR="002F7DA1" w:rsidRPr="00144749">
              <w:rPr>
                <w:rFonts w:ascii="Arial" w:hAnsi="Arial" w:cs="Arial"/>
                <w:color w:val="000000"/>
                <w:sz w:val="20"/>
                <w:szCs w:val="20"/>
              </w:rPr>
              <w:t xml:space="preserve">, prepararse para una carrera, 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aprender nuevas destrezas y aportar a la sociedad y al país.</w:t>
            </w:r>
          </w:p>
          <w:p w:rsidR="004D0864" w:rsidRPr="00144749" w:rsidRDefault="004D0864" w:rsidP="00F314DA">
            <w:pPr>
              <w:spacing w:after="0" w:line="240" w:lineRule="auto"/>
              <w:ind w:left="70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CD4.  Un buen trabajador demuestra cualidades tales como puntualidad, iniciativa, una actitud positiva, la habilidad de llevarse bien con otros, flexibilidad, motivación y organización.</w:t>
            </w:r>
          </w:p>
        </w:tc>
      </w:tr>
      <w:tr w:rsidR="004D0864" w:rsidRPr="00144749" w:rsidTr="00733436">
        <w:trPr>
          <w:trHeight w:val="253"/>
        </w:trPr>
        <w:tc>
          <w:tcPr>
            <w:tcW w:w="5000" w:type="pct"/>
            <w:shd w:val="clear" w:color="auto" w:fill="E7E6E6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4D0864" w:rsidRPr="00144749" w:rsidTr="00733436">
        <w:trPr>
          <w:trHeight w:val="191"/>
        </w:trPr>
        <w:tc>
          <w:tcPr>
            <w:tcW w:w="5000" w:type="pct"/>
            <w:shd w:val="clear" w:color="auto" w:fill="FFFFFF"/>
          </w:tcPr>
          <w:p w:rsidR="004D0864" w:rsidRPr="00144749" w:rsidRDefault="004D0864" w:rsidP="00F314D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</w:p>
          <w:p w:rsidR="004D0864" w:rsidRPr="00AF3D5E" w:rsidRDefault="004D0864" w:rsidP="00AF3D5E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AF3D5E">
              <w:rPr>
                <w:rFonts w:ascii="Arial" w:hAnsi="Arial" w:cs="Arial"/>
                <w:sz w:val="20"/>
                <w:szCs w:val="20"/>
                <w:lang w:val="es-PR"/>
              </w:rPr>
              <w:t xml:space="preserve"> El </w:t>
            </w:r>
            <w:proofErr w:type="spellStart"/>
            <w:r w:rsidRPr="00AF3D5E">
              <w:rPr>
                <w:rFonts w:ascii="Arial" w:hAnsi="Arial" w:cs="Arial"/>
                <w:sz w:val="20"/>
                <w:szCs w:val="20"/>
                <w:lang w:val="es-PR"/>
              </w:rPr>
              <w:t>resumé</w:t>
            </w:r>
            <w:proofErr w:type="spellEnd"/>
            <w:r w:rsidRPr="00AF3D5E">
              <w:rPr>
                <w:rFonts w:ascii="Arial" w:hAnsi="Arial" w:cs="Arial"/>
                <w:sz w:val="20"/>
                <w:szCs w:val="20"/>
                <w:lang w:val="es-PR"/>
              </w:rPr>
              <w:t xml:space="preserve"> o currículum vitae</w:t>
            </w:r>
          </w:p>
          <w:p w:rsidR="004D0864" w:rsidRPr="00AF3D5E" w:rsidRDefault="004D0864" w:rsidP="00AF3D5E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AF3D5E">
              <w:rPr>
                <w:rFonts w:ascii="Arial" w:hAnsi="Arial" w:cs="Arial"/>
                <w:sz w:val="20"/>
                <w:szCs w:val="20"/>
                <w:lang w:val="es-PR"/>
              </w:rPr>
              <w:t>Investigación sobre carreras profesionales</w:t>
            </w:r>
          </w:p>
          <w:p w:rsidR="004D0864" w:rsidRPr="00144749" w:rsidRDefault="004D0864" w:rsidP="00AF3D5E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AF3D5E">
              <w:rPr>
                <w:rFonts w:ascii="Arial" w:hAnsi="Arial" w:cs="Arial"/>
                <w:sz w:val="20"/>
                <w:szCs w:val="20"/>
                <w:lang w:val="es-PR"/>
              </w:rPr>
              <w:t>La entrevista de empleo simulada</w:t>
            </w:r>
          </w:p>
        </w:tc>
      </w:tr>
    </w:tbl>
    <w:p w:rsidR="00740981" w:rsidRPr="00740981" w:rsidRDefault="00740981">
      <w:pPr>
        <w:rPr>
          <w:sz w:val="1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0"/>
        <w:gridCol w:w="2558"/>
        <w:gridCol w:w="2339"/>
        <w:gridCol w:w="2520"/>
        <w:gridCol w:w="1441"/>
        <w:gridCol w:w="1260"/>
        <w:gridCol w:w="1351"/>
        <w:gridCol w:w="1277"/>
      </w:tblGrid>
      <w:tr w:rsidR="004D0864" w:rsidRPr="00144749" w:rsidTr="00740981">
        <w:trPr>
          <w:trHeight w:val="191"/>
          <w:tblHeader/>
        </w:trPr>
        <w:tc>
          <w:tcPr>
            <w:tcW w:w="5000" w:type="pct"/>
            <w:gridSpan w:val="8"/>
            <w:shd w:val="clear" w:color="auto" w:fill="E7E6E6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4D0864" w:rsidRPr="00144749" w:rsidTr="00740981">
        <w:trPr>
          <w:trHeight w:val="191"/>
          <w:tblHeader/>
        </w:trPr>
        <w:tc>
          <w:tcPr>
            <w:tcW w:w="5000" w:type="pct"/>
            <w:gridSpan w:val="8"/>
            <w:shd w:val="clear" w:color="auto" w:fill="FFFFFF"/>
          </w:tcPr>
          <w:p w:rsidR="004D0864" w:rsidRPr="00144749" w:rsidRDefault="004D0864" w:rsidP="00F314DA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733436" w:rsidRPr="00144749" w:rsidTr="00740981">
        <w:trPr>
          <w:trHeight w:val="80"/>
          <w:tblHeader/>
        </w:trPr>
        <w:tc>
          <w:tcPr>
            <w:tcW w:w="640" w:type="pct"/>
            <w:shd w:val="clear" w:color="auto" w:fill="D9E2F3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5" w:type="pct"/>
            <w:shd w:val="clear" w:color="auto" w:fill="D9E2F3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11</w:t>
            </w:r>
          </w:p>
        </w:tc>
        <w:tc>
          <w:tcPr>
            <w:tcW w:w="800" w:type="pct"/>
            <w:shd w:val="clear" w:color="auto" w:fill="D9E2F3"/>
          </w:tcPr>
          <w:p w:rsidR="004D0864" w:rsidRPr="00144749" w:rsidRDefault="004D0864" w:rsidP="004D08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12</w:t>
            </w:r>
          </w:p>
        </w:tc>
        <w:tc>
          <w:tcPr>
            <w:tcW w:w="862" w:type="pct"/>
            <w:shd w:val="clear" w:color="auto" w:fill="D9E2F3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13</w:t>
            </w:r>
          </w:p>
        </w:tc>
        <w:tc>
          <w:tcPr>
            <w:tcW w:w="924" w:type="pct"/>
            <w:gridSpan w:val="2"/>
            <w:shd w:val="clear" w:color="auto" w:fill="D9E2F3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14</w:t>
            </w:r>
          </w:p>
        </w:tc>
        <w:tc>
          <w:tcPr>
            <w:tcW w:w="899" w:type="pct"/>
            <w:gridSpan w:val="2"/>
            <w:shd w:val="clear" w:color="auto" w:fill="D9E2F3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Día 15</w:t>
            </w:r>
          </w:p>
        </w:tc>
      </w:tr>
      <w:tr w:rsidR="00733436" w:rsidRPr="00144749" w:rsidTr="00740981">
        <w:trPr>
          <w:trHeight w:val="543"/>
        </w:trPr>
        <w:tc>
          <w:tcPr>
            <w:tcW w:w="640" w:type="pct"/>
            <w:shd w:val="clear" w:color="auto" w:fill="auto"/>
            <w:vAlign w:val="center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75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17275319"/>
              <w:placeholder>
                <w:docPart w:val="7820DA9E7AE7418884B06B7A3CD3DA7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538478616"/>
              <w:placeholder>
                <w:docPart w:val="5082FB6100244947BDF6954EFFDEC75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12279920"/>
              <w:placeholder>
                <w:docPart w:val="FB3CDC3D010E45FF83AC64A45E0DC18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11670804"/>
              <w:placeholder>
                <w:docPart w:val="900CA7BF4AAF4882A859063F3002519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224569144"/>
              <w:placeholder>
                <w:docPart w:val="0474C1E1690C47B390674430CCB969B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37431205"/>
              <w:placeholder>
                <w:docPart w:val="F907C9B45ECC442E92778E6410C754D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824083501"/>
              <w:placeholder>
                <w:docPart w:val="52BD695B18A545B5AD1B37CDD2F9085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03300295"/>
              <w:placeholder>
                <w:docPart w:val="00F8D0834EB54494AB7170C0C7D81CA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66046737"/>
              <w:placeholder>
                <w:docPart w:val="ADEBFFAD48C84706ADBA04AE893527C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Auditiva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Expresión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73769128"/>
              <w:placeholder>
                <w:docPart w:val="ECB4A824EEBA466CB88652EC4188A66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90626003"/>
              <w:placeholder>
                <w:docPart w:val="64EC9C2B30D64A92B361612EE6094B7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0825966"/>
              <w:placeholder>
                <w:docPart w:val="2EE17C9810954F008CAD2BE006D9D8F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Dominio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Lengua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86778811"/>
              <w:placeholder>
                <w:docPart w:val="322E337442BD4978910C330421BD97B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Escritura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y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Producción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18536521"/>
              <w:placeholder>
                <w:docPart w:val="97197CB38D5A42779AC9CBD2A57F372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Comprensión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Lectura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40981" w:rsidRPr="00144749" w:rsidTr="00740981">
        <w:trPr>
          <w:trHeight w:val="543"/>
        </w:trPr>
        <w:tc>
          <w:tcPr>
            <w:tcW w:w="640" w:type="pct"/>
            <w:shd w:val="clear" w:color="auto" w:fill="auto"/>
            <w:vAlign w:val="center"/>
          </w:tcPr>
          <w:p w:rsidR="00740981" w:rsidRPr="00144749" w:rsidRDefault="00740981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75" w:type="pct"/>
            <w:shd w:val="clear" w:color="auto" w:fill="auto"/>
          </w:tcPr>
          <w:p w:rsidR="00740981" w:rsidRPr="00144749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740981" w:rsidRPr="00144749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11.E.AE.11a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11.L.CL.3b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11.L.NE.2c</w:t>
            </w:r>
          </w:p>
        </w:tc>
        <w:tc>
          <w:tcPr>
            <w:tcW w:w="800" w:type="pct"/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 xml:space="preserve">11.AO.CC.2 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11.AO.CC.3b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11.L.CL.3b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11.L.NE.2c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11.LI.ICD.</w:t>
            </w:r>
            <w:r w:rsidRPr="0014474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62" w:type="pct"/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11.AO.CC.1c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11.E.I.8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</w:tc>
        <w:tc>
          <w:tcPr>
            <w:tcW w:w="493" w:type="pct"/>
            <w:tcBorders>
              <w:right w:val="single" w:sz="4" w:space="0" w:color="FFFFFF" w:themeColor="background1"/>
            </w:tcBorders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(Para la tarea de la 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144749">
              <w:rPr>
                <w:rFonts w:ascii="Arial" w:hAnsi="Arial" w:cs="Arial"/>
                <w:sz w:val="20"/>
                <w:szCs w:val="20"/>
              </w:rPr>
              <w:t>ntrevistas)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11.AO.CC.1a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11.AO.CC.1c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11.AO.CC.1b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11.L.NE.1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Pr="00144749">
              <w:rPr>
                <w:rFonts w:ascii="Arial" w:hAnsi="Arial" w:cs="Arial"/>
                <w:sz w:val="20"/>
                <w:szCs w:val="20"/>
              </w:rPr>
              <w:t>Para la tarea del e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nsayo)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11.E.AE.11a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1" w:type="pct"/>
            <w:tcBorders>
              <w:left w:val="single" w:sz="4" w:space="0" w:color="FFFFFF" w:themeColor="background1"/>
            </w:tcBorders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11.E.TP.1g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11.E.TP.2</w:t>
            </w: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11.E.TP.1f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11.E.I.8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11.E.TP.2c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11.E.TP.3b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11.E.TP.3e</w:t>
            </w:r>
          </w:p>
        </w:tc>
        <w:tc>
          <w:tcPr>
            <w:tcW w:w="462" w:type="pct"/>
            <w:tcBorders>
              <w:right w:val="single" w:sz="4" w:space="0" w:color="FFFFFF" w:themeColor="background1"/>
            </w:tcBorders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11.E.AE.11a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11.E.I.8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11.E.TP.1f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11.E.TP.1g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7" w:type="pct"/>
            <w:tcBorders>
              <w:left w:val="single" w:sz="4" w:space="0" w:color="FFFFFF" w:themeColor="background1"/>
            </w:tcBorders>
            <w:shd w:val="clear" w:color="auto" w:fill="auto"/>
          </w:tcPr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11.E.TP.2b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11.E.TP.2c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11.E.TP.2d</w:t>
            </w: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11.E.TP.3b</w:t>
            </w:r>
          </w:p>
          <w:p w:rsidR="00740981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749">
              <w:rPr>
                <w:rFonts w:ascii="Arial" w:hAnsi="Arial" w:cs="Arial"/>
                <w:color w:val="000000"/>
                <w:sz w:val="20"/>
                <w:szCs w:val="20"/>
              </w:rPr>
              <w:t>11.E.TP.3e</w:t>
            </w:r>
          </w:p>
          <w:p w:rsidR="00740981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40981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40981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40981" w:rsidRDefault="00740981" w:rsidP="0074098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40981" w:rsidRPr="00144749" w:rsidRDefault="00740981" w:rsidP="00740981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33436" w:rsidRPr="00144749" w:rsidTr="00740981">
        <w:trPr>
          <w:trHeight w:val="731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75" w:type="pct"/>
            <w:vAlign w:val="center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  <w:vAlign w:val="center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  <w:vAlign w:val="center"/>
          </w:tcPr>
          <w:p w:rsidR="004D0864" w:rsidRPr="00144749" w:rsidRDefault="004D0864" w:rsidP="00F314D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40981">
        <w:trPr>
          <w:trHeight w:val="59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75" w:type="pct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975242815"/>
                <w:placeholder>
                  <w:docPart w:val="6D7F9807F1F74BC18B7CA2C1FB3902C3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5B650D" w:rsidRPr="00144749" w:rsidRDefault="009D12F7" w:rsidP="005B650D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5B650D" w:rsidRPr="00144749" w:rsidRDefault="009D12F7" w:rsidP="005B650D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variada. </w:t>
            </w:r>
          </w:p>
          <w:p w:rsidR="005B650D" w:rsidRPr="00144749" w:rsidRDefault="009D12F7" w:rsidP="005B650D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9D12F7" w:rsidRPr="00144749" w:rsidRDefault="00AE3A40" w:rsidP="005B650D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demuestra dominios de las normas gramaticales del español al escribir. </w:t>
            </w: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269312591"/>
                <w:placeholder>
                  <w:docPart w:val="EAAB544351A945189FE8CEF7D2364CBC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una variedad de estrategias para derivar significado de distintos medios informativos para citar información solidad para apoyar su inferencias e interpretaciones. </w:t>
            </w:r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demuestra dominios de las normas gramaticales del español al escribir. </w:t>
            </w: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072179134"/>
                <w:placeholder>
                  <w:docPart w:val="01FA2B8FDFB94CB881DDAA54B62BFA74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variada. </w:t>
            </w:r>
          </w:p>
          <w:p w:rsidR="004D0864" w:rsidRPr="00144749" w:rsidRDefault="00AE3A40" w:rsidP="00AE3A40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</w:tc>
        <w:tc>
          <w:tcPr>
            <w:tcW w:w="924" w:type="pct"/>
            <w:gridSpan w:val="2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2138379469"/>
                <w:placeholder>
                  <w:docPart w:val="F1CC4DAC3E264BEDAB7FCC045AC0DF6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sión del tema, el estudiante" w:value=" Luego de la discus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:</w:t>
                </w:r>
              </w:sdtContent>
            </w:sdt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variada. </w:t>
            </w:r>
          </w:p>
          <w:p w:rsidR="004D0864" w:rsidRPr="00144749" w:rsidRDefault="00AE3A40" w:rsidP="00AE3A40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</w:tc>
        <w:tc>
          <w:tcPr>
            <w:tcW w:w="899" w:type="pct"/>
            <w:gridSpan w:val="2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359855781"/>
                <w:placeholder>
                  <w:docPart w:val="F2CA9E6FD4F4469996DEC3684CC2C81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Luego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 la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discusión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tema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, 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estudiante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: </w:t>
                </w:r>
              </w:sdtContent>
            </w:sdt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AE3A40" w:rsidRPr="00144749" w:rsidRDefault="00AE3A40" w:rsidP="00AE3A40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variada. </w:t>
            </w:r>
          </w:p>
          <w:p w:rsidR="004D0864" w:rsidRPr="00144749" w:rsidRDefault="00AE3A40" w:rsidP="00AE3A40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</w:t>
            </w:r>
          </w:p>
        </w:tc>
      </w:tr>
      <w:tr w:rsidR="00733436" w:rsidRPr="00144749" w:rsidTr="00740981">
        <w:trPr>
          <w:trHeight w:val="59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75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829978306"/>
              <w:placeholder>
                <w:docPart w:val="34ECB4B29BFE4454947957E99C333AF1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4D0864" w:rsidRPr="00144749" w:rsidRDefault="00CF5A97" w:rsidP="00F314D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Presentación del tema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835B9" w:rsidRPr="00144749" w:rsidRDefault="002835B9" w:rsidP="002835B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TAREA DE DESEMPEÑO </w:t>
            </w:r>
          </w:p>
          <w:p w:rsidR="002835B9" w:rsidRPr="00144749" w:rsidRDefault="002835B9" w:rsidP="002835B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(Continuación)</w:t>
            </w:r>
          </w:p>
          <w:p w:rsidR="002835B9" w:rsidRPr="00144749" w:rsidRDefault="002835B9" w:rsidP="002835B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Redactar carta de presentación.  </w:t>
            </w:r>
          </w:p>
          <w:p w:rsidR="002835B9" w:rsidRPr="00144749" w:rsidRDefault="002835B9" w:rsidP="002835B9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Revisión borrador </w:t>
            </w:r>
          </w:p>
          <w:p w:rsidR="002835B9" w:rsidRPr="00144749" w:rsidRDefault="002835B9" w:rsidP="002835B9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Hacer la carta de presentación en la computadora. </w:t>
            </w:r>
          </w:p>
          <w:p w:rsidR="002835B9" w:rsidRPr="00144749" w:rsidRDefault="002835B9" w:rsidP="002835B9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Programado: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Publisher o Word</w:t>
            </w:r>
          </w:p>
          <w:p w:rsidR="004D0864" w:rsidRPr="00144749" w:rsidRDefault="002835B9" w:rsidP="002835B9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Formatos disponibles en los programas</w:t>
            </w:r>
          </w:p>
        </w:tc>
        <w:tc>
          <w:tcPr>
            <w:tcW w:w="80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5263078"/>
              <w:placeholder>
                <w:docPart w:val="A17D22CEE7054B33A0AF2DCDE00BF2E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4D0864" w:rsidRPr="00144749" w:rsidRDefault="00CF5A97" w:rsidP="00F314D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Presentación del tema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949F6" w:rsidRPr="00144749" w:rsidRDefault="002949F6" w:rsidP="002949F6">
            <w:pPr>
              <w:numPr>
                <w:ilvl w:val="0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Inicie la clase sobre la entrevista con la </w:t>
            </w: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presentación del vídeo:  </w:t>
            </w:r>
            <w:hyperlink r:id="rId14" w:history="1">
              <w:r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http://www.entrevistadetrabajo.org/video-preparate-para-la-entrevista-laboral.html</w:t>
              </w:r>
            </w:hyperlink>
            <w:r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Después de ver el vídeo pregunte a sus estudiantes: ¿Qué hizo el joven? ¿Harías tú lo mismo?  ¿Por qué? ¿Qué haría para tener una entrevista más exitosa? </w:t>
            </w:r>
          </w:p>
          <w:p w:rsidR="004D0864" w:rsidRPr="00144749" w:rsidRDefault="004D0864" w:rsidP="002949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716637995"/>
              <w:placeholder>
                <w:docPart w:val="F60E9103262241C3851A79121BFB09D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ptrucciones" w:value="Impartir insptrucciones"/>
              </w:dropDownList>
            </w:sdtPr>
            <w:sdtContent>
              <w:p w:rsidR="004D0864" w:rsidRPr="00144749" w:rsidRDefault="00CF5A97" w:rsidP="00F314D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Impartir insptrucciones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C32C27" w:rsidRPr="00144749" w:rsidRDefault="00C32C27" w:rsidP="00C32C2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TAREA DE DESEMPEÑO </w:t>
            </w:r>
          </w:p>
          <w:p w:rsidR="00C32C27" w:rsidRPr="00144749" w:rsidRDefault="00C32C27" w:rsidP="00C32C27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Si no concluyó la actividad la solicitud de empleo,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En Español 11</w:t>
            </w:r>
            <w:r w:rsidRPr="00144749">
              <w:rPr>
                <w:rFonts w:ascii="Arial" w:hAnsi="Arial" w:cs="Arial"/>
                <w:sz w:val="20"/>
                <w:szCs w:val="20"/>
              </w:rPr>
              <w:t xml:space="preserve">, cuaderno de actividades, páginas 122-124, complétela hoy. </w:t>
            </w:r>
          </w:p>
          <w:p w:rsidR="00C32C27" w:rsidRPr="00144749" w:rsidRDefault="00C32C27" w:rsidP="00C32C27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Completado el ejercicio de la solicitud, realizar la entrevista, siguiendo las instrucciones de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En Español 11</w:t>
            </w:r>
            <w:r w:rsidRPr="00144749">
              <w:rPr>
                <w:rFonts w:ascii="Arial" w:hAnsi="Arial" w:cs="Arial"/>
                <w:sz w:val="20"/>
                <w:szCs w:val="20"/>
              </w:rPr>
              <w:t>, cuaderno de actividades, páginas 125.</w:t>
            </w:r>
          </w:p>
          <w:p w:rsidR="004D0864" w:rsidRPr="00144749" w:rsidRDefault="004D0864" w:rsidP="00F6407F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69022216"/>
              <w:placeholder>
                <w:docPart w:val="8CA0F54381C24EBAB1D12923D728C35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Continuación de la clase anterior" w:value="Continuación de la clase anterior"/>
              </w:dropDownList>
            </w:sdtPr>
            <w:sdtContent>
              <w:p w:rsidR="004D0864" w:rsidRPr="00144749" w:rsidRDefault="00CF5A97" w:rsidP="00F314D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Continuación de la clase anterior</w:t>
                </w:r>
              </w:p>
            </w:sdtContent>
          </w:sdt>
          <w:p w:rsidR="004D0864" w:rsidRPr="00144749" w:rsidRDefault="004D0864" w:rsidP="00C90E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C90E50" w:rsidRPr="00144749" w:rsidRDefault="00C90E50" w:rsidP="00C90E5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TAREA DE DESEMPEÑO </w:t>
            </w:r>
          </w:p>
          <w:p w:rsidR="00C90E50" w:rsidRPr="00144749" w:rsidRDefault="00C90E50" w:rsidP="00C90E50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Las parejas presentarán sus entrevistas. </w:t>
            </w:r>
          </w:p>
          <w:p w:rsidR="00C90E50" w:rsidRPr="00144749" w:rsidRDefault="00C90E50" w:rsidP="00C90E50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Crear baremo para evaluar la entrevista. (Usar </w:t>
            </w:r>
            <w:hyperlink r:id="rId15" w:history="1">
              <w:r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http://rubistar.4teachers.org/</w:t>
              </w:r>
            </w:hyperlink>
            <w:r w:rsidRPr="00144749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  <w:p w:rsidR="00C90E50" w:rsidRPr="00144749" w:rsidRDefault="00C90E50" w:rsidP="00C90E50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Concluida la representación de las entrevistas, introduzca el trabajo: ¿Qué quieres ser tú? </w:t>
            </w:r>
          </w:p>
          <w:p w:rsidR="004D0864" w:rsidRPr="00144749" w:rsidRDefault="004D0864" w:rsidP="00C90E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422532239"/>
              <w:placeholder>
                <w:docPart w:val="FEDD2B00F4A3489E8981A4D963A71798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4D0864" w:rsidRPr="00144749" w:rsidRDefault="00CF5A97" w:rsidP="00F314D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Repaso de la clase anterior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A43593" w:rsidRPr="00144749" w:rsidRDefault="00A43593" w:rsidP="00A43593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Continuar con la tarea </w:t>
            </w:r>
            <w:r w:rsidRPr="0014474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de escritura: ¿Qué quieres ser tú? </w:t>
            </w:r>
          </w:p>
          <w:p w:rsidR="00A43593" w:rsidRPr="00144749" w:rsidRDefault="00A43593" w:rsidP="00A43593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Recuerde que la escritura es un proceso: </w:t>
            </w:r>
          </w:p>
          <w:p w:rsidR="004D0864" w:rsidRPr="00144749" w:rsidRDefault="00A43593" w:rsidP="00AE3A40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Los estudiantes pueden organizar este trabajo mediante un organizador gráfico o bosquejo.</w:t>
            </w:r>
          </w:p>
        </w:tc>
      </w:tr>
      <w:tr w:rsidR="00733436" w:rsidRPr="00144749" w:rsidTr="00740981">
        <w:trPr>
          <w:trHeight w:val="59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75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1537037931"/>
              <w:placeholder>
                <w:docPart w:val="601F773FA17A42F482B04029E9B514C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tarea asignada" w:value="Realizar tarea asignada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Realizar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tarea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asignada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0864" w:rsidRPr="00144749" w:rsidRDefault="004D0864" w:rsidP="002835B9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89633270"/>
              <w:placeholder>
                <w:docPart w:val="8D9AB1F211874E259FE6B1088E4F879C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Análisis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de material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presentado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Conferencias ilustrada sobre qué es una entrevista y cómo actuar en ella. 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Puede consultar: </w:t>
            </w:r>
            <w:hyperlink r:id="rId16" w:history="1">
              <w:r w:rsidRPr="00144749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http://www.entrevistadetrabajo.org/</w:t>
              </w:r>
            </w:hyperlink>
            <w:r w:rsidRPr="0014474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Impartir instrucciones.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TAREA DE DESEMPEÑO: La entrevista. </w:t>
            </w:r>
          </w:p>
          <w:p w:rsidR="002949F6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Divida a los </w:t>
            </w: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 xml:space="preserve">estudiantes en parejas. </w:t>
            </w:r>
          </w:p>
          <w:p w:rsidR="004D0864" w:rsidRPr="00144749" w:rsidRDefault="002949F6" w:rsidP="002949F6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Iniciar el proceso de preparación para la entrevista con la solicitud de empleo,  </w:t>
            </w:r>
            <w:r w:rsidRPr="00144749">
              <w:rPr>
                <w:rFonts w:ascii="Arial" w:hAnsi="Arial" w:cs="Arial"/>
                <w:i/>
                <w:sz w:val="20"/>
                <w:szCs w:val="20"/>
              </w:rPr>
              <w:t>En Español 11</w:t>
            </w:r>
            <w:r w:rsidRPr="00144749">
              <w:rPr>
                <w:rFonts w:ascii="Arial" w:hAnsi="Arial" w:cs="Arial"/>
                <w:sz w:val="20"/>
                <w:szCs w:val="20"/>
              </w:rPr>
              <w:t>,cuaderno de actividades páginas 122-124</w:t>
            </w:r>
          </w:p>
        </w:tc>
        <w:tc>
          <w:tcPr>
            <w:tcW w:w="862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4165692"/>
              <w:placeholder>
                <w:docPart w:val="0250AE7723164119BCD5F41A837F6B60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Presentaciones de los estudiantes" w:value="Presentaciones de los estudiantes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Presentaciones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de los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estudiantes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0864" w:rsidRPr="00144749" w:rsidRDefault="00F6407F" w:rsidP="00F6407F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Las parejas presentarán sus entrevistas </w:t>
            </w:r>
          </w:p>
        </w:tc>
        <w:tc>
          <w:tcPr>
            <w:tcW w:w="924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505901672"/>
              <w:placeholder>
                <w:docPart w:val="CC63905092B042559486D424F756C77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Impartir instrucciones para la tarea" w:value="Impartir instrucciones para la tarea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Impartir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instrucciones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para la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tarea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C90E50" w:rsidRPr="00144749" w:rsidRDefault="00C90E50" w:rsidP="00C90E50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Coordinar una orientación sobre ofrecimientos ocupacionales con el Consejero Escolar. </w:t>
            </w:r>
          </w:p>
          <w:p w:rsidR="00C90E50" w:rsidRPr="00144749" w:rsidRDefault="00C90E50" w:rsidP="00C90E50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quieres ser tú? </w:t>
            </w:r>
          </w:p>
          <w:p w:rsidR="00C90E50" w:rsidRPr="00144749" w:rsidRDefault="00C90E50" w:rsidP="00C90E50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Pídale a los estudiantes que investiguen sobre la carrera académica o técnica que le gustaría ejercer para esbozar un ensayo. </w:t>
            </w:r>
          </w:p>
          <w:p w:rsidR="00C90E50" w:rsidRPr="00144749" w:rsidRDefault="00C90E50" w:rsidP="00C90E50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Recomendar los </w:t>
            </w:r>
            <w:r w:rsidRPr="0014474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siguientes elementos para elaborar su trabajo: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Investigar sobre la profesión: orígenes, en qué consiste, precursores, entre otros.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¿Qué cursos debo tomar?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¿Cuánto tiempo toma estudiar esa carrera?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¿Cuál es la demanda en el mercado laboral?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¿Cuál es el costo de esta carrera?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persona de este campo yo imitaría? ¿Por qué? </w:t>
            </w:r>
          </w:p>
          <w:p w:rsidR="00C90E50" w:rsidRPr="00144749" w:rsidRDefault="00C90E50" w:rsidP="00C90E50">
            <w:pPr>
              <w:numPr>
                <w:ilvl w:val="0"/>
                <w:numId w:val="2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¿Qué certificaciones, licencias o reválidas, y otras habilidades requiere el empleo o la profesión que deseo ejercer?  </w:t>
            </w:r>
          </w:p>
          <w:p w:rsidR="00C90E50" w:rsidRPr="00144749" w:rsidRDefault="00C90E50" w:rsidP="00C90E50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 xml:space="preserve">Recuerde que la escritura es un proceso: </w:t>
            </w:r>
          </w:p>
          <w:p w:rsidR="004D0864" w:rsidRPr="00144749" w:rsidRDefault="00C90E50" w:rsidP="00C870ED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Los estudiantes pueden organizar este trabajo mediante un organizador gráfico o bosquejo.</w:t>
            </w:r>
          </w:p>
        </w:tc>
        <w:tc>
          <w:tcPr>
            <w:tcW w:w="899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554123235"/>
              <w:placeholder>
                <w:docPart w:val="B84DBB8472C3418488734A93279F1D58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Trabajo individual del estudiante" w:value="Trabajo individual del estudiante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Trabajo</w:t>
                </w:r>
                <w:proofErr w:type="spellEnd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 xml:space="preserve"> individual del </w:t>
                </w:r>
                <w:proofErr w:type="spellStart"/>
                <w:r>
                  <w:rPr>
                    <w:rFonts w:ascii="Arial" w:hAnsi="Arial" w:cs="Arial"/>
                    <w:bCs/>
                    <w:sz w:val="20"/>
                    <w:szCs w:val="20"/>
                    <w:lang w:val="en-US"/>
                  </w:rPr>
                  <w:t>estudiante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43593" w:rsidRPr="00144749" w:rsidRDefault="00A43593" w:rsidP="00A43593">
            <w:pPr>
              <w:numPr>
                <w:ilvl w:val="0"/>
                <w:numId w:val="2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Escribir el primer borrador.</w:t>
            </w:r>
          </w:p>
          <w:p w:rsidR="00A43593" w:rsidRPr="00144749" w:rsidRDefault="00A43593" w:rsidP="00A43593">
            <w:pPr>
              <w:numPr>
                <w:ilvl w:val="0"/>
                <w:numId w:val="2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Esbozar sus ideas</w:t>
            </w:r>
          </w:p>
          <w:p w:rsidR="004D0864" w:rsidRPr="00144749" w:rsidRDefault="004D0864" w:rsidP="00A43593">
            <w:pPr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AF3D5E">
        <w:trPr>
          <w:trHeight w:val="1718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75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2037650873"/>
              <w:placeholder>
                <w:docPart w:val="5B5A855FAB1F48F1965C47CC17F1993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visar y recoger la tarea de desempeño " w:value="Revisar y recoger la tarea de desempeño "/>
              </w:dropDownList>
            </w:sdtPr>
            <w:sdtContent>
              <w:p w:rsidR="004D0864" w:rsidRPr="00144749" w:rsidRDefault="00CF5A97" w:rsidP="00F314D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 xml:space="preserve">Revisar y recoger la tarea de desempeño 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D0864" w:rsidRPr="00144749" w:rsidRDefault="004D0864" w:rsidP="00F314D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0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93133308"/>
              <w:placeholder>
                <w:docPart w:val="DA81646D4BB14D759D59F716B758772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coger la tarea " w:value="Recoger la tarea "/>
                <w:listItem w:displayText="Discutir la tarea" w:value="Discutir la tarea"/>
              </w:dropDownList>
            </w:sdtPr>
            <w:sdtContent>
              <w:p w:rsidR="004D0864" w:rsidRPr="00144749" w:rsidRDefault="00CF5A97" w:rsidP="00F314D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 xml:space="preserve">Recoger la tarea 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0864" w:rsidRPr="00144749" w:rsidRDefault="002955E6" w:rsidP="00F314DA">
            <w:pPr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Aclarar las dudas.</w:t>
            </w:r>
          </w:p>
        </w:tc>
        <w:tc>
          <w:tcPr>
            <w:tcW w:w="862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667325569"/>
              <w:placeholder>
                <w:docPart w:val="B21E149866E54DE18762A0E5493A9DF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Discusión de la tarea" w:value="Discusión de la tarea"/>
                <w:listItem w:displayText="Resumen oral " w:value="Resumen oral "/>
              </w:dropDownList>
            </w:sdtPr>
            <w:sdtContent>
              <w:p w:rsidR="004D0864" w:rsidRPr="00144749" w:rsidRDefault="00CF5A97" w:rsidP="00F314D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 xml:space="preserve">Resumen oral 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107540106"/>
              <w:placeholder>
                <w:docPart w:val="DCD14D86E9B5495C962360A3A1FF8BB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4D0864" w:rsidRPr="00144749" w:rsidRDefault="00CF5A97" w:rsidP="00F314D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Trabajo en la libreta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D0864" w:rsidRPr="00144749" w:rsidRDefault="00C870ED" w:rsidP="00C870E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PR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  <w:lang w:val="es-PR"/>
              </w:rPr>
              <w:t>Escribir el primer borrador. Esbozar sus ideas</w:t>
            </w:r>
          </w:p>
        </w:tc>
        <w:tc>
          <w:tcPr>
            <w:tcW w:w="899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35535483"/>
              <w:placeholder>
                <w:docPart w:val="E2DF0988489D4C659FE9A48DF67514D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visar y recoger la tarea " w:value="Revisar y recoger la tarea "/>
              </w:dropDownList>
            </w:sdtPr>
            <w:sdtContent>
              <w:p w:rsidR="004D0864" w:rsidRPr="00144749" w:rsidRDefault="00CF5A97" w:rsidP="00F314D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 xml:space="preserve">Revisar y recoger la tarea </w:t>
                </w:r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43593" w:rsidRPr="00144749" w:rsidRDefault="00A43593" w:rsidP="00A43593">
            <w:pPr>
              <w:numPr>
                <w:ilvl w:val="0"/>
                <w:numId w:val="2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44749">
              <w:rPr>
                <w:rFonts w:ascii="Arial" w:eastAsia="Times New Roman" w:hAnsi="Arial" w:cs="Arial"/>
                <w:sz w:val="20"/>
                <w:szCs w:val="20"/>
              </w:rPr>
              <w:t>Revisar el escrito y entregar el escrito.</w:t>
            </w:r>
          </w:p>
          <w:p w:rsidR="00A43593" w:rsidRPr="00144749" w:rsidRDefault="00A43593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40981">
        <w:trPr>
          <w:trHeight w:val="59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75" w:type="pct"/>
          </w:tcPr>
          <w:p w:rsidR="004D0864" w:rsidRPr="00144749" w:rsidRDefault="004D0864" w:rsidP="00F314DA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</w:pPr>
          </w:p>
          <w:p w:rsidR="004D0864" w:rsidRPr="00144749" w:rsidRDefault="00CF5A97" w:rsidP="00F314DA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954057193"/>
                <w:placeholder>
                  <w:docPart w:val="DC596D8D4B29457F8193DC2F6C4728FC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Preguntas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abiertas</w:t>
                </w:r>
                <w:proofErr w:type="spellEnd"/>
              </w:sdtContent>
            </w:sdt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436" w:rsidRPr="00144749" w:rsidTr="00740981">
        <w:trPr>
          <w:trHeight w:val="59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75" w:type="pct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129156698"/>
                <w:placeholder>
                  <w:docPart w:val="66836C68C1984848945394A2C7EF08F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sdtContent>
            </w:sdt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0" w:type="pct"/>
          </w:tcPr>
          <w:p w:rsidR="004D0864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</w:t>
            </w:r>
            <w:r w:rsidR="00AF3D5E">
              <w:rPr>
                <w:rFonts w:ascii="Arial" w:hAnsi="Arial" w:cs="Arial"/>
                <w:sz w:val="20"/>
                <w:szCs w:val="20"/>
              </w:rPr>
              <w:t>________</w:t>
            </w:r>
          </w:p>
        </w:tc>
        <w:tc>
          <w:tcPr>
            <w:tcW w:w="862" w:type="pct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52918959"/>
                <w:placeholder>
                  <w:docPart w:val="CCE46DF620FB41319FDEA2D8DAC38A46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993784809"/>
              <w:placeholder>
                <w:docPart w:val="2C0A5B979BCE41A18B25FCE029F2F0B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4D0864" w:rsidRPr="00144749" w:rsidRDefault="00CF5A97" w:rsidP="00F314DA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Información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provista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924" w:type="pct"/>
            <w:gridSpan w:val="2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763725715"/>
                <w:placeholder>
                  <w:docPart w:val="29A4DE0F24894CBA935E13DCACFF092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  <w:listItem w:displayText="Anejos del Mapa Curricular" w:value="Anejos del Mapa Curricular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Anejos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del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Mapa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Curricular</w:t>
                </w:r>
              </w:sdtContent>
            </w:sdt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99" w:type="pct"/>
            <w:gridSpan w:val="2"/>
          </w:tcPr>
          <w:p w:rsidR="004D0864" w:rsidRPr="00144749" w:rsidRDefault="00CF5A97" w:rsidP="00F314D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15699051"/>
                <w:placeholder>
                  <w:docPart w:val="9ABA2F8BB46944EDAF4C18D486177C20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Computadora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/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proyector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315624329"/>
              <w:placeholder>
                <w:docPart w:val="5E5457A766B9483DA5612CC37C848B7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4D0864" w:rsidRPr="00144749" w:rsidRDefault="00CF5A97" w:rsidP="00F314DA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Hojas</w:t>
                </w:r>
                <w:proofErr w:type="spellEnd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fotocopiadas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25218160"/>
              <w:placeholder>
                <w:docPart w:val="748EF1B2B5C54F388D30A33EF426BC93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  <w:listItem w:displayText="Libro" w:value="Libro"/>
              </w:comboBox>
            </w:sdtPr>
            <w:sdtContent>
              <w:p w:rsidR="004D0864" w:rsidRPr="00144749" w:rsidRDefault="00CF5A97" w:rsidP="00F314DA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proofErr w:type="spellStart"/>
                <w:r>
                  <w:rPr>
                    <w:rFonts w:ascii="Arial" w:hAnsi="Arial" w:cs="Arial"/>
                    <w:sz w:val="20"/>
                    <w:szCs w:val="20"/>
                    <w:lang w:val="en-US"/>
                  </w:rPr>
                  <w:t>Libro</w:t>
                </w:r>
                <w:proofErr w:type="spellEnd"/>
              </w:p>
            </w:sdtContent>
          </w:sdt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733436" w:rsidRPr="00144749" w:rsidTr="00AF3D5E">
        <w:trPr>
          <w:trHeight w:val="710"/>
        </w:trPr>
        <w:tc>
          <w:tcPr>
            <w:tcW w:w="640" w:type="pct"/>
            <w:vAlign w:val="center"/>
          </w:tcPr>
          <w:p w:rsidR="004D0864" w:rsidRPr="00144749" w:rsidRDefault="004D0864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75" w:type="pct"/>
          </w:tcPr>
          <w:p w:rsidR="004D0864" w:rsidRPr="00144749" w:rsidRDefault="004D0864" w:rsidP="00F314DA">
            <w:pPr>
              <w:spacing w:after="0" w:line="240" w:lineRule="auto"/>
              <w:rPr>
                <w:rStyle w:val="hps"/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</w:tcPr>
          <w:p w:rsidR="004D0864" w:rsidRPr="00144749" w:rsidRDefault="004D0864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3D5E" w:rsidRPr="00144749" w:rsidTr="00740981">
        <w:trPr>
          <w:trHeight w:val="402"/>
        </w:trPr>
        <w:tc>
          <w:tcPr>
            <w:tcW w:w="640" w:type="pct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144749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75" w:type="pct"/>
          </w:tcPr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Pr="00144749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00" w:type="pct"/>
          </w:tcPr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Pr="00144749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2" w:type="pct"/>
          </w:tcPr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Pr="00144749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924" w:type="pct"/>
            <w:gridSpan w:val="2"/>
          </w:tcPr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Pr="00144749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99" w:type="pct"/>
            <w:gridSpan w:val="2"/>
          </w:tcPr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F3D5E" w:rsidRPr="00144749" w:rsidRDefault="00AF3D5E" w:rsidP="00DE07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AF3D5E" w:rsidRPr="00144749" w:rsidTr="00740981">
        <w:trPr>
          <w:trHeight w:val="101"/>
        </w:trPr>
        <w:tc>
          <w:tcPr>
            <w:tcW w:w="640" w:type="pct"/>
          </w:tcPr>
          <w:p w:rsidR="00AF3D5E" w:rsidRPr="00144749" w:rsidRDefault="00AF3D5E" w:rsidP="00F314D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144749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75" w:type="pct"/>
            <w:shd w:val="clear" w:color="auto" w:fill="auto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2" w:type="pct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4" w:type="pct"/>
            <w:gridSpan w:val="2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9" w:type="pct"/>
            <w:gridSpan w:val="2"/>
          </w:tcPr>
          <w:p w:rsidR="00AF3D5E" w:rsidRPr="00144749" w:rsidRDefault="00AF3D5E" w:rsidP="00F314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612D" w:rsidRPr="00144749" w:rsidRDefault="003B612D" w:rsidP="00AF3D5E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3B612D" w:rsidRPr="00144749" w:rsidSect="00733436">
      <w:headerReference w:type="default" r:id="rId17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A97" w:rsidRDefault="00CF5A97" w:rsidP="0074328A">
      <w:pPr>
        <w:spacing w:after="0" w:line="240" w:lineRule="auto"/>
      </w:pPr>
      <w:r>
        <w:separator/>
      </w:r>
    </w:p>
  </w:endnote>
  <w:endnote w:type="continuationSeparator" w:id="0">
    <w:p w:rsidR="00CF5A97" w:rsidRDefault="00CF5A97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A97" w:rsidRDefault="00CF5A97" w:rsidP="0074328A">
      <w:pPr>
        <w:spacing w:after="0" w:line="240" w:lineRule="auto"/>
      </w:pPr>
      <w:r>
        <w:separator/>
      </w:r>
    </w:p>
  </w:footnote>
  <w:footnote w:type="continuationSeparator" w:id="0">
    <w:p w:rsidR="00CF5A97" w:rsidRDefault="00CF5A97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A97" w:rsidRPr="001D1F44" w:rsidRDefault="00CF5A97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 wp14:anchorId="7AC2D7AC" wp14:editId="1FD8E31D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5A97" w:rsidRPr="001D1F44" w:rsidRDefault="00CF5A97">
    <w:pPr>
      <w:pStyle w:val="Header"/>
      <w:rPr>
        <w:sz w:val="20"/>
      </w:rPr>
    </w:pPr>
  </w:p>
  <w:p w:rsidR="00CF5A97" w:rsidRPr="001D1F44" w:rsidRDefault="00CF5A97">
    <w:pPr>
      <w:pStyle w:val="Header"/>
      <w:rPr>
        <w:sz w:val="20"/>
      </w:rPr>
    </w:pPr>
  </w:p>
  <w:p w:rsidR="00CF5A97" w:rsidRPr="001D1F44" w:rsidRDefault="00CF5A97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737D"/>
    <w:multiLevelType w:val="hybridMultilevel"/>
    <w:tmpl w:val="AD56490E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404B0B"/>
    <w:multiLevelType w:val="hybridMultilevel"/>
    <w:tmpl w:val="3FA2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155761"/>
    <w:multiLevelType w:val="hybridMultilevel"/>
    <w:tmpl w:val="A4641338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506DB"/>
    <w:multiLevelType w:val="hybridMultilevel"/>
    <w:tmpl w:val="063CA716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1BA3237"/>
    <w:multiLevelType w:val="hybridMultilevel"/>
    <w:tmpl w:val="D6226812"/>
    <w:lvl w:ilvl="0" w:tplc="50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93B2A47"/>
    <w:multiLevelType w:val="hybridMultilevel"/>
    <w:tmpl w:val="065444BC"/>
    <w:lvl w:ilvl="0" w:tplc="5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54BD1"/>
    <w:multiLevelType w:val="hybridMultilevel"/>
    <w:tmpl w:val="D4E61174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7E21E9"/>
    <w:multiLevelType w:val="hybridMultilevel"/>
    <w:tmpl w:val="99D29172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684876"/>
    <w:multiLevelType w:val="hybridMultilevel"/>
    <w:tmpl w:val="9EA6C67C"/>
    <w:lvl w:ilvl="0" w:tplc="FCBC71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032F27"/>
    <w:multiLevelType w:val="hybridMultilevel"/>
    <w:tmpl w:val="3662972C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451655A"/>
    <w:multiLevelType w:val="hybridMultilevel"/>
    <w:tmpl w:val="40DCCDA2"/>
    <w:lvl w:ilvl="0" w:tplc="50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A340B3"/>
    <w:multiLevelType w:val="hybridMultilevel"/>
    <w:tmpl w:val="FD0A22D6"/>
    <w:lvl w:ilvl="0" w:tplc="50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7F5CA4"/>
    <w:multiLevelType w:val="hybridMultilevel"/>
    <w:tmpl w:val="D292C5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6D1567"/>
    <w:multiLevelType w:val="hybridMultilevel"/>
    <w:tmpl w:val="7EE4801C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9AE32A3"/>
    <w:multiLevelType w:val="hybridMultilevel"/>
    <w:tmpl w:val="B2423A98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1B40A2F"/>
    <w:multiLevelType w:val="hybridMultilevel"/>
    <w:tmpl w:val="4ED4A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6C5749"/>
    <w:multiLevelType w:val="hybridMultilevel"/>
    <w:tmpl w:val="C83E6A8E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0C60D6"/>
    <w:multiLevelType w:val="hybridMultilevel"/>
    <w:tmpl w:val="970C4C00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D7902C2"/>
    <w:multiLevelType w:val="hybridMultilevel"/>
    <w:tmpl w:val="9E964CF6"/>
    <w:lvl w:ilvl="0" w:tplc="94FE536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90C0EAD"/>
    <w:multiLevelType w:val="hybridMultilevel"/>
    <w:tmpl w:val="9E964CF6"/>
    <w:lvl w:ilvl="0" w:tplc="94FE536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49E21F78"/>
    <w:multiLevelType w:val="hybridMultilevel"/>
    <w:tmpl w:val="DC38E69E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D3C2A99"/>
    <w:multiLevelType w:val="hybridMultilevel"/>
    <w:tmpl w:val="9EE40B54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F2E5988"/>
    <w:multiLevelType w:val="hybridMultilevel"/>
    <w:tmpl w:val="08A603D6"/>
    <w:lvl w:ilvl="0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500A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1">
    <w:nsid w:val="52816222"/>
    <w:multiLevelType w:val="hybridMultilevel"/>
    <w:tmpl w:val="AC76B904"/>
    <w:lvl w:ilvl="0" w:tplc="DF00C29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4335DE8"/>
    <w:multiLevelType w:val="hybridMultilevel"/>
    <w:tmpl w:val="CEF081F4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F58791B"/>
    <w:multiLevelType w:val="hybridMultilevel"/>
    <w:tmpl w:val="209EBA70"/>
    <w:lvl w:ilvl="0" w:tplc="C896966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alibri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A94005D"/>
    <w:multiLevelType w:val="hybridMultilevel"/>
    <w:tmpl w:val="52CE1B32"/>
    <w:lvl w:ilvl="0" w:tplc="50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8A37D1"/>
    <w:multiLevelType w:val="hybridMultilevel"/>
    <w:tmpl w:val="1780ED40"/>
    <w:lvl w:ilvl="0" w:tplc="50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71E10B57"/>
    <w:multiLevelType w:val="hybridMultilevel"/>
    <w:tmpl w:val="CDC46AAE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A47449C"/>
    <w:multiLevelType w:val="hybridMultilevel"/>
    <w:tmpl w:val="6C7EAFD0"/>
    <w:lvl w:ilvl="0" w:tplc="50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D922069"/>
    <w:multiLevelType w:val="hybridMultilevel"/>
    <w:tmpl w:val="CDC81DC4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5F3941"/>
    <w:multiLevelType w:val="hybridMultilevel"/>
    <w:tmpl w:val="8F16A8C0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33"/>
  </w:num>
  <w:num w:numId="3">
    <w:abstractNumId w:val="25"/>
  </w:num>
  <w:num w:numId="4">
    <w:abstractNumId w:val="35"/>
  </w:num>
  <w:num w:numId="5">
    <w:abstractNumId w:val="2"/>
  </w:num>
  <w:num w:numId="6">
    <w:abstractNumId w:val="10"/>
  </w:num>
  <w:num w:numId="7">
    <w:abstractNumId w:val="38"/>
  </w:num>
  <w:num w:numId="8">
    <w:abstractNumId w:val="9"/>
  </w:num>
  <w:num w:numId="9">
    <w:abstractNumId w:val="28"/>
  </w:num>
  <w:num w:numId="10">
    <w:abstractNumId w:val="23"/>
  </w:num>
  <w:num w:numId="11">
    <w:abstractNumId w:val="13"/>
  </w:num>
  <w:num w:numId="12">
    <w:abstractNumId w:val="22"/>
  </w:num>
  <w:num w:numId="13">
    <w:abstractNumId w:val="17"/>
  </w:num>
  <w:num w:numId="14">
    <w:abstractNumId w:val="34"/>
  </w:num>
  <w:num w:numId="15">
    <w:abstractNumId w:val="7"/>
  </w:num>
  <w:num w:numId="16">
    <w:abstractNumId w:val="16"/>
  </w:num>
  <w:num w:numId="17">
    <w:abstractNumId w:val="34"/>
  </w:num>
  <w:num w:numId="18">
    <w:abstractNumId w:val="30"/>
  </w:num>
  <w:num w:numId="19">
    <w:abstractNumId w:val="4"/>
  </w:num>
  <w:num w:numId="20">
    <w:abstractNumId w:val="19"/>
  </w:num>
  <w:num w:numId="21">
    <w:abstractNumId w:val="12"/>
  </w:num>
  <w:num w:numId="22">
    <w:abstractNumId w:val="31"/>
  </w:num>
  <w:num w:numId="23">
    <w:abstractNumId w:val="29"/>
  </w:num>
  <w:num w:numId="24">
    <w:abstractNumId w:val="21"/>
  </w:num>
  <w:num w:numId="25">
    <w:abstractNumId w:val="0"/>
  </w:num>
  <w:num w:numId="26">
    <w:abstractNumId w:val="18"/>
  </w:num>
  <w:num w:numId="27">
    <w:abstractNumId w:val="6"/>
  </w:num>
  <w:num w:numId="28">
    <w:abstractNumId w:val="1"/>
  </w:num>
  <w:num w:numId="29">
    <w:abstractNumId w:val="42"/>
  </w:num>
  <w:num w:numId="30">
    <w:abstractNumId w:val="20"/>
  </w:num>
  <w:num w:numId="31">
    <w:abstractNumId w:val="39"/>
  </w:num>
  <w:num w:numId="32">
    <w:abstractNumId w:val="11"/>
  </w:num>
  <w:num w:numId="33">
    <w:abstractNumId w:val="32"/>
  </w:num>
  <w:num w:numId="34">
    <w:abstractNumId w:val="27"/>
  </w:num>
  <w:num w:numId="35">
    <w:abstractNumId w:val="8"/>
  </w:num>
  <w:num w:numId="36">
    <w:abstractNumId w:val="40"/>
  </w:num>
  <w:num w:numId="37">
    <w:abstractNumId w:val="5"/>
  </w:num>
  <w:num w:numId="38">
    <w:abstractNumId w:val="37"/>
  </w:num>
  <w:num w:numId="39">
    <w:abstractNumId w:val="36"/>
  </w:num>
  <w:num w:numId="40">
    <w:abstractNumId w:val="14"/>
  </w:num>
  <w:num w:numId="41">
    <w:abstractNumId w:val="41"/>
  </w:num>
  <w:num w:numId="42">
    <w:abstractNumId w:val="3"/>
  </w:num>
  <w:num w:numId="43">
    <w:abstractNumId w:val="15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579BD"/>
    <w:rsid w:val="00065825"/>
    <w:rsid w:val="0007612F"/>
    <w:rsid w:val="000F2881"/>
    <w:rsid w:val="000F4AB9"/>
    <w:rsid w:val="001069E7"/>
    <w:rsid w:val="00144749"/>
    <w:rsid w:val="0015766D"/>
    <w:rsid w:val="001719CB"/>
    <w:rsid w:val="0018326B"/>
    <w:rsid w:val="00194C88"/>
    <w:rsid w:val="00194ED2"/>
    <w:rsid w:val="00197CA5"/>
    <w:rsid w:val="001A098E"/>
    <w:rsid w:val="001D1F44"/>
    <w:rsid w:val="001D29B4"/>
    <w:rsid w:val="001F066E"/>
    <w:rsid w:val="0021004F"/>
    <w:rsid w:val="00243D67"/>
    <w:rsid w:val="00246754"/>
    <w:rsid w:val="00251358"/>
    <w:rsid w:val="00251BEF"/>
    <w:rsid w:val="00262048"/>
    <w:rsid w:val="00273623"/>
    <w:rsid w:val="002835B9"/>
    <w:rsid w:val="00293E12"/>
    <w:rsid w:val="002949F6"/>
    <w:rsid w:val="002955E6"/>
    <w:rsid w:val="002B7687"/>
    <w:rsid w:val="002B7C5A"/>
    <w:rsid w:val="002D30F4"/>
    <w:rsid w:val="002F7DA1"/>
    <w:rsid w:val="003036A2"/>
    <w:rsid w:val="003049D3"/>
    <w:rsid w:val="00310E21"/>
    <w:rsid w:val="00311F1D"/>
    <w:rsid w:val="0034763F"/>
    <w:rsid w:val="0035113E"/>
    <w:rsid w:val="0035451D"/>
    <w:rsid w:val="0035532B"/>
    <w:rsid w:val="00365D9F"/>
    <w:rsid w:val="003902EA"/>
    <w:rsid w:val="00390A98"/>
    <w:rsid w:val="003B612D"/>
    <w:rsid w:val="003E13E9"/>
    <w:rsid w:val="003E4C88"/>
    <w:rsid w:val="003F23C5"/>
    <w:rsid w:val="004014F1"/>
    <w:rsid w:val="004120CC"/>
    <w:rsid w:val="00422944"/>
    <w:rsid w:val="00436BB0"/>
    <w:rsid w:val="0045589F"/>
    <w:rsid w:val="00472397"/>
    <w:rsid w:val="004749E7"/>
    <w:rsid w:val="00496402"/>
    <w:rsid w:val="004B45D1"/>
    <w:rsid w:val="004C5434"/>
    <w:rsid w:val="004C6ABB"/>
    <w:rsid w:val="004D0864"/>
    <w:rsid w:val="004D1B29"/>
    <w:rsid w:val="004D42ED"/>
    <w:rsid w:val="004D7A54"/>
    <w:rsid w:val="004F2CCA"/>
    <w:rsid w:val="00507D35"/>
    <w:rsid w:val="00517EF0"/>
    <w:rsid w:val="00525C8A"/>
    <w:rsid w:val="00526BB0"/>
    <w:rsid w:val="00544746"/>
    <w:rsid w:val="00575DA4"/>
    <w:rsid w:val="0059161A"/>
    <w:rsid w:val="00595692"/>
    <w:rsid w:val="005B650D"/>
    <w:rsid w:val="005B7582"/>
    <w:rsid w:val="005E3CFA"/>
    <w:rsid w:val="005F0F0E"/>
    <w:rsid w:val="00604712"/>
    <w:rsid w:val="0066120A"/>
    <w:rsid w:val="00686827"/>
    <w:rsid w:val="00686E40"/>
    <w:rsid w:val="006A3631"/>
    <w:rsid w:val="006A3AA0"/>
    <w:rsid w:val="006B6D08"/>
    <w:rsid w:val="006C439F"/>
    <w:rsid w:val="006D312E"/>
    <w:rsid w:val="0070525C"/>
    <w:rsid w:val="007151EA"/>
    <w:rsid w:val="00716C5D"/>
    <w:rsid w:val="00717A5A"/>
    <w:rsid w:val="00730DD2"/>
    <w:rsid w:val="00733436"/>
    <w:rsid w:val="00736C3C"/>
    <w:rsid w:val="00740981"/>
    <w:rsid w:val="0074328A"/>
    <w:rsid w:val="007447AD"/>
    <w:rsid w:val="00762791"/>
    <w:rsid w:val="00764D29"/>
    <w:rsid w:val="00796D23"/>
    <w:rsid w:val="007A4D53"/>
    <w:rsid w:val="007C235C"/>
    <w:rsid w:val="007E05C8"/>
    <w:rsid w:val="00812792"/>
    <w:rsid w:val="008150EF"/>
    <w:rsid w:val="00844129"/>
    <w:rsid w:val="00863BDD"/>
    <w:rsid w:val="008A00F4"/>
    <w:rsid w:val="008A0DB2"/>
    <w:rsid w:val="008A3158"/>
    <w:rsid w:val="008A3D29"/>
    <w:rsid w:val="008B125D"/>
    <w:rsid w:val="008B2BD2"/>
    <w:rsid w:val="008D6C31"/>
    <w:rsid w:val="009008C3"/>
    <w:rsid w:val="00923F57"/>
    <w:rsid w:val="00924778"/>
    <w:rsid w:val="00925A48"/>
    <w:rsid w:val="00931D62"/>
    <w:rsid w:val="00943657"/>
    <w:rsid w:val="00944C2A"/>
    <w:rsid w:val="009709E4"/>
    <w:rsid w:val="00977029"/>
    <w:rsid w:val="00992422"/>
    <w:rsid w:val="009A0FEF"/>
    <w:rsid w:val="009B1917"/>
    <w:rsid w:val="009D12F7"/>
    <w:rsid w:val="009D6FC4"/>
    <w:rsid w:val="00A0220F"/>
    <w:rsid w:val="00A02B56"/>
    <w:rsid w:val="00A06B31"/>
    <w:rsid w:val="00A2102F"/>
    <w:rsid w:val="00A30626"/>
    <w:rsid w:val="00A34819"/>
    <w:rsid w:val="00A35519"/>
    <w:rsid w:val="00A36B89"/>
    <w:rsid w:val="00A43593"/>
    <w:rsid w:val="00A53BC2"/>
    <w:rsid w:val="00A542A4"/>
    <w:rsid w:val="00A5506F"/>
    <w:rsid w:val="00A93688"/>
    <w:rsid w:val="00AA0738"/>
    <w:rsid w:val="00AA43C0"/>
    <w:rsid w:val="00AB4D8D"/>
    <w:rsid w:val="00AB511E"/>
    <w:rsid w:val="00AC6CB7"/>
    <w:rsid w:val="00AC7617"/>
    <w:rsid w:val="00AE3A40"/>
    <w:rsid w:val="00AF3D5E"/>
    <w:rsid w:val="00B0411E"/>
    <w:rsid w:val="00B048DF"/>
    <w:rsid w:val="00B13A89"/>
    <w:rsid w:val="00B221A4"/>
    <w:rsid w:val="00B33E49"/>
    <w:rsid w:val="00B402A6"/>
    <w:rsid w:val="00B74AF8"/>
    <w:rsid w:val="00B902EC"/>
    <w:rsid w:val="00B95168"/>
    <w:rsid w:val="00BA2285"/>
    <w:rsid w:val="00BA3EC8"/>
    <w:rsid w:val="00BB4622"/>
    <w:rsid w:val="00BB5D9E"/>
    <w:rsid w:val="00BB6491"/>
    <w:rsid w:val="00BB7F93"/>
    <w:rsid w:val="00BC7B3C"/>
    <w:rsid w:val="00BD0025"/>
    <w:rsid w:val="00BE187B"/>
    <w:rsid w:val="00C05028"/>
    <w:rsid w:val="00C14AB8"/>
    <w:rsid w:val="00C32C27"/>
    <w:rsid w:val="00C349E5"/>
    <w:rsid w:val="00C467DA"/>
    <w:rsid w:val="00C507A3"/>
    <w:rsid w:val="00C870ED"/>
    <w:rsid w:val="00C90E50"/>
    <w:rsid w:val="00C97701"/>
    <w:rsid w:val="00CB0EB1"/>
    <w:rsid w:val="00CF5A97"/>
    <w:rsid w:val="00D04287"/>
    <w:rsid w:val="00D37428"/>
    <w:rsid w:val="00D4373A"/>
    <w:rsid w:val="00D52C41"/>
    <w:rsid w:val="00D840FF"/>
    <w:rsid w:val="00D95F31"/>
    <w:rsid w:val="00DD4493"/>
    <w:rsid w:val="00DF0681"/>
    <w:rsid w:val="00E06181"/>
    <w:rsid w:val="00E152EE"/>
    <w:rsid w:val="00E3128C"/>
    <w:rsid w:val="00E32FD6"/>
    <w:rsid w:val="00E55EC7"/>
    <w:rsid w:val="00EB6DC4"/>
    <w:rsid w:val="00EE0EA9"/>
    <w:rsid w:val="00EF5E57"/>
    <w:rsid w:val="00F03D72"/>
    <w:rsid w:val="00F314DA"/>
    <w:rsid w:val="00F437FE"/>
    <w:rsid w:val="00F6407F"/>
    <w:rsid w:val="00F94EDB"/>
    <w:rsid w:val="00FB0722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97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uiPriority w:val="99"/>
    <w:unhideWhenUsed/>
    <w:rsid w:val="007C235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97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uiPriority w:val="99"/>
    <w:unhideWhenUsed/>
    <w:rsid w:val="007C235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0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panish.cl/vocabulario/partes-de-una-carta.ht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hyperlink" Target="http://www.portaleducativo.net/pais/us/tercero-basico/574/La-carta-y-sus-elementos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entrevistadetrabajo.org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rabajo.about.com/od/curriculum_vitae/a/Consejos-Para-Preparar-Tu-Resume.htm" TargetMode="External"/><Relationship Id="rId24" Type="http://schemas.openxmlformats.org/officeDocument/2006/relationships/customXml" Target="../customXml/item5.xml"/><Relationship Id="rId5" Type="http://schemas.openxmlformats.org/officeDocument/2006/relationships/settings" Target="settings.xml"/><Relationship Id="rId15" Type="http://schemas.openxmlformats.org/officeDocument/2006/relationships/hyperlink" Target="http://rubistar.4teachers.org/" TargetMode="External"/><Relationship Id="rId23" Type="http://schemas.openxmlformats.org/officeDocument/2006/relationships/customXml" Target="../customXml/item4.xml"/><Relationship Id="rId10" Type="http://schemas.openxmlformats.org/officeDocument/2006/relationships/hyperlink" Target="http://www.suagm.edu/une/pdf/%28174%29enemploResume.pdf" TargetMode="External"/><Relationship Id="rId19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hyperlink" Target="http://brasilia.cervantes.es/imagenes/file/biblioteca/pdf/carlos_fuentes_aura.pdf" TargetMode="External"/><Relationship Id="rId14" Type="http://schemas.openxmlformats.org/officeDocument/2006/relationships/hyperlink" Target="http://www.entrevistadetrabajo.org/video-preparate-para-la-entrevista-laboral.html" TargetMode="External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5A6503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5A6503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5A6503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5A6503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5A6503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5A6503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5A6503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5A6503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5A6503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5A6503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5A6503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5A6503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5A6503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5A6503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5A6503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5A6503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5A6503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5A6503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5A6503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5A6503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5A6503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5A6503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5A6503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5A6503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5A6503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5A6503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5A6503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5A6503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5A6503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5A6503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5A6503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5A6503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5A6503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5A6503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5A6503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5A6503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5A6503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3701BEFD20943C7B1F35260000E6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47264-4469-4962-9F94-9FEAA41E8AC4}"/>
      </w:docPartPr>
      <w:docPartBody>
        <w:p w:rsidR="005A6503" w:rsidRDefault="0075625D" w:rsidP="0075625D">
          <w:pPr>
            <w:pStyle w:val="73701BEFD20943C7B1F35260000E6107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5A6503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C000D6BE07B45C38B677C10D40FD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08CA6-6A9E-4A43-802F-C629915BCE1A}"/>
      </w:docPartPr>
      <w:docPartBody>
        <w:p w:rsidR="005A6503" w:rsidRDefault="0075625D" w:rsidP="0075625D">
          <w:pPr>
            <w:pStyle w:val="0C000D6BE07B45C38B677C10D40FDD1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5A6503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5A6503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5A6503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5A6503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7AD0AC7BBC140948AB9C754CA3CD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2D2F8-CC28-4DEA-A389-AF029553EBCA}"/>
      </w:docPartPr>
      <w:docPartBody>
        <w:p w:rsidR="005A6503" w:rsidRDefault="0075625D" w:rsidP="0075625D">
          <w:pPr>
            <w:pStyle w:val="17AD0AC7BBC140948AB9C754CA3CDD0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DB2787354BDC46389608987D796EA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2F62F-E72B-49B7-8BE6-C24AD117499D}"/>
      </w:docPartPr>
      <w:docPartBody>
        <w:p w:rsidR="005A6503" w:rsidRDefault="0075625D" w:rsidP="0075625D">
          <w:pPr>
            <w:pStyle w:val="DB2787354BDC46389608987D796EA78A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1366C18981549AE8E060D3BA2B10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0E06F-99F6-46AD-853C-7E2D488AF92B}"/>
      </w:docPartPr>
      <w:docPartBody>
        <w:p w:rsidR="005A6503" w:rsidRDefault="0075625D" w:rsidP="0075625D">
          <w:pPr>
            <w:pStyle w:val="A1366C18981549AE8E060D3BA2B10AEB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CDD78E8573A4C328FECD4E0B88FD5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4350-CE52-43F1-9253-F5F46CE793D1}"/>
      </w:docPartPr>
      <w:docPartBody>
        <w:p w:rsidR="005A6503" w:rsidRDefault="0075625D" w:rsidP="0075625D">
          <w:pPr>
            <w:pStyle w:val="FCDD78E8573A4C328FECD4E0B88FD54C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5A6503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5A6503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00D266F7BE643C8AA8A0C99097D3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F46FF-CB96-4FB9-BD5D-696899A717EA}"/>
      </w:docPartPr>
      <w:docPartBody>
        <w:p w:rsidR="005A6503" w:rsidRDefault="0075625D" w:rsidP="0075625D">
          <w:pPr>
            <w:pStyle w:val="600D266F7BE643C8AA8A0C99097D33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933C90BDD1492791ABA97E81A41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85F5A-1EBD-4E1D-A806-5B7D723353B5}"/>
      </w:docPartPr>
      <w:docPartBody>
        <w:p w:rsidR="005A6503" w:rsidRDefault="0075625D" w:rsidP="0075625D">
          <w:pPr>
            <w:pStyle w:val="D8933C90BDD1492791ABA97E81A413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DB2174C27141FAA30885AA509F4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907503-B632-4220-86B9-C202370B9D06}"/>
      </w:docPartPr>
      <w:docPartBody>
        <w:p w:rsidR="005A6503" w:rsidRDefault="005A6503" w:rsidP="005A6503">
          <w:pPr>
            <w:pStyle w:val="A5DB2174C27141FAA30885AA509F40E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73A8EB9C824D87B4E00A81EC7850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551C91-5E46-4B2C-8105-EFE8192B13D1}"/>
      </w:docPartPr>
      <w:docPartBody>
        <w:p w:rsidR="005A6503" w:rsidRDefault="005A6503" w:rsidP="005A6503">
          <w:pPr>
            <w:pStyle w:val="6673A8EB9C824D87B4E00A81EC78505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2B478E0E006450EB402A32006F0B6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13718-1215-4796-90A1-9ED3CC535333}"/>
      </w:docPartPr>
      <w:docPartBody>
        <w:p w:rsidR="005A6503" w:rsidRDefault="005A6503" w:rsidP="005A6503">
          <w:pPr>
            <w:pStyle w:val="A2B478E0E006450EB402A32006F0B6D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FE9899FB60B4401A4EF28CD4BD69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096EC-73D0-4D08-93F8-D90FF1E4DB47}"/>
      </w:docPartPr>
      <w:docPartBody>
        <w:p w:rsidR="005A6503" w:rsidRDefault="005A6503" w:rsidP="005A6503">
          <w:pPr>
            <w:pStyle w:val="5FE9899FB60B4401A4EF28CD4BD694C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AFAFD1ACBC54B2FA74DECD284363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F5B7F-EE0E-47FE-99B2-07A09EF2A95A}"/>
      </w:docPartPr>
      <w:docPartBody>
        <w:p w:rsidR="005A6503" w:rsidRDefault="005A6503" w:rsidP="005A6503">
          <w:pPr>
            <w:pStyle w:val="EAFAFD1ACBC54B2FA74DECD2843632B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F867281E8FE444A8C20CA43946FE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654C3-335A-4A84-A221-A679D023F7F9}"/>
      </w:docPartPr>
      <w:docPartBody>
        <w:p w:rsidR="005A6503" w:rsidRDefault="005A6503" w:rsidP="005A6503">
          <w:pPr>
            <w:pStyle w:val="6F867281E8FE444A8C20CA43946FE0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E8441540EF040008C9075F2E7D300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76E0C6-2595-48B2-B582-D78435B58A95}"/>
      </w:docPartPr>
      <w:docPartBody>
        <w:p w:rsidR="005A6503" w:rsidRDefault="005A6503" w:rsidP="005A6503">
          <w:pPr>
            <w:pStyle w:val="7E8441540EF040008C9075F2E7D3005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32D0F08AE4A4DB28436FC1E9B79F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A9392C-E52A-4DE6-9053-84C46758D4FF}"/>
      </w:docPartPr>
      <w:docPartBody>
        <w:p w:rsidR="005A6503" w:rsidRDefault="005A6503" w:rsidP="005A6503">
          <w:pPr>
            <w:pStyle w:val="632D0F08AE4A4DB28436FC1E9B79F24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938A086F79441B79CB94C43D959E0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0EF3C-E17D-49C7-897B-605B2CD171C3}"/>
      </w:docPartPr>
      <w:docPartBody>
        <w:p w:rsidR="005A6503" w:rsidRDefault="005A6503" w:rsidP="005A6503">
          <w:pPr>
            <w:pStyle w:val="7938A086F79441B79CB94C43D959E0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48A0695273E428AB4868E0F798AA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E32DE-B68D-4AA6-91BB-51B9B18B0593}"/>
      </w:docPartPr>
      <w:docPartBody>
        <w:p w:rsidR="005A6503" w:rsidRDefault="005A6503" w:rsidP="005A6503">
          <w:pPr>
            <w:pStyle w:val="948A0695273E428AB4868E0F798AAC1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0A3D6E0FF984C76B7C8E3CFAF5F1C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D90A57-E68E-426C-9F01-5D74705231BD}"/>
      </w:docPartPr>
      <w:docPartBody>
        <w:p w:rsidR="005A6503" w:rsidRDefault="005A6503" w:rsidP="005A6503">
          <w:pPr>
            <w:pStyle w:val="20A3D6E0FF984C76B7C8E3CFAF5F1C0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F1CC3C5ECBE44E6A141BAC8C8C2C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14C44-7C85-4F1B-84A0-8FA12497ABF8}"/>
      </w:docPartPr>
      <w:docPartBody>
        <w:p w:rsidR="005A6503" w:rsidRDefault="005A6503" w:rsidP="005A6503">
          <w:pPr>
            <w:pStyle w:val="8F1CC3C5ECBE44E6A141BAC8C8C2CB2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C04E00167FA42DB9913C0ABC7894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90B083-E88B-4F60-8E42-F78DFC343D79}"/>
      </w:docPartPr>
      <w:docPartBody>
        <w:p w:rsidR="005A6503" w:rsidRDefault="005A6503" w:rsidP="005A6503">
          <w:pPr>
            <w:pStyle w:val="DC04E00167FA42DB9913C0ABC7894D0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24D4505EE284CF69E60B27119C5E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2CBE63-3A06-4862-BF9F-2308FB39E59A}"/>
      </w:docPartPr>
      <w:docPartBody>
        <w:p w:rsidR="005A6503" w:rsidRDefault="005A6503" w:rsidP="005A6503">
          <w:pPr>
            <w:pStyle w:val="824D4505EE284CF69E60B27119C5E1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B7D04DD9F824F728C3A967030CD58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99EEB-F595-4A9A-B5BF-94D8239BF6CD}"/>
      </w:docPartPr>
      <w:docPartBody>
        <w:p w:rsidR="005A6503" w:rsidRDefault="005A6503" w:rsidP="005A6503">
          <w:pPr>
            <w:pStyle w:val="8B7D04DD9F824F728C3A967030CD58D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30C04A1261047C9A70C5B533F8DF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28DCE-D20F-405A-920D-589C6857F482}"/>
      </w:docPartPr>
      <w:docPartBody>
        <w:p w:rsidR="005A6503" w:rsidRDefault="005A6503" w:rsidP="005A6503">
          <w:pPr>
            <w:pStyle w:val="830C04A1261047C9A70C5B533F8DF7B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38300BA0E884321AD1FBA90484DA2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A8576E-EADA-489D-B137-BCBA58E1172C}"/>
      </w:docPartPr>
      <w:docPartBody>
        <w:p w:rsidR="005A6503" w:rsidRDefault="005A6503" w:rsidP="005A6503">
          <w:pPr>
            <w:pStyle w:val="E38300BA0E884321AD1FBA90484DA23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90FD6E7EB214EE0BB83108737BF47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53253-FCFF-4D1F-9D3C-75C81344257C}"/>
      </w:docPartPr>
      <w:docPartBody>
        <w:p w:rsidR="005A6503" w:rsidRDefault="005A6503" w:rsidP="005A6503">
          <w:pPr>
            <w:pStyle w:val="F90FD6E7EB214EE0BB83108737BF473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075DD3BED3F4238AF9E217C8B366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247F9-BE9A-4EC8-A53C-4B861995591F}"/>
      </w:docPartPr>
      <w:docPartBody>
        <w:p w:rsidR="005A6503" w:rsidRDefault="005A6503" w:rsidP="005A6503">
          <w:pPr>
            <w:pStyle w:val="F075DD3BED3F4238AF9E217C8B366BC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2911C9310A2456AB384CC5DFF90A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EAC326-633C-4DC2-BFD2-BE641F262D8A}"/>
      </w:docPartPr>
      <w:docPartBody>
        <w:p w:rsidR="005A6503" w:rsidRDefault="005A6503" w:rsidP="005A6503">
          <w:pPr>
            <w:pStyle w:val="92911C9310A2456AB384CC5DFF90A05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218FC0168F34D54A012A504A8941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C62584-5E23-41C0-B6F9-202DE77819A2}"/>
      </w:docPartPr>
      <w:docPartBody>
        <w:p w:rsidR="005A6503" w:rsidRDefault="005A6503" w:rsidP="005A6503">
          <w:pPr>
            <w:pStyle w:val="4218FC0168F34D54A012A504A894178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0EAAAD0EC54F8581D18FE4B06597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42D866-7A92-4990-81F2-7B03FAE24506}"/>
      </w:docPartPr>
      <w:docPartBody>
        <w:p w:rsidR="005A6503" w:rsidRDefault="005A6503" w:rsidP="005A6503">
          <w:pPr>
            <w:pStyle w:val="BB0EAAAD0EC54F8581D18FE4B06597D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C44431E52134AE18F595AD079F00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04180-1C5A-4D38-BE6E-CA42DCE92D2F}"/>
      </w:docPartPr>
      <w:docPartBody>
        <w:p w:rsidR="005A6503" w:rsidRDefault="005A6503" w:rsidP="005A6503">
          <w:pPr>
            <w:pStyle w:val="AC44431E52134AE18F595AD079F0094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8ECDA0822994958A53DCDC83CC2D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E384A-02AC-4016-B56A-DD53FA85257D}"/>
      </w:docPartPr>
      <w:docPartBody>
        <w:p w:rsidR="005A6503" w:rsidRDefault="005A6503" w:rsidP="005A6503">
          <w:pPr>
            <w:pStyle w:val="68ECDA0822994958A53DCDC83CC2DF0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CAA7FF07A6541E2904802B7F07F5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5D0952-60EF-4AAA-9A57-BA67DE3AF83A}"/>
      </w:docPartPr>
      <w:docPartBody>
        <w:p w:rsidR="005A6503" w:rsidRDefault="005A6503" w:rsidP="005A6503">
          <w:pPr>
            <w:pStyle w:val="8CAA7FF07A6541E2904802B7F07F53B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FF0E85F32C54C62937AAE543FB2E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D0837-79DD-42A5-A3D4-A0A602277006}"/>
      </w:docPartPr>
      <w:docPartBody>
        <w:p w:rsidR="005A6503" w:rsidRDefault="005A6503" w:rsidP="005A6503">
          <w:pPr>
            <w:pStyle w:val="3FF0E85F32C54C62937AAE543FB2EFC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4F22B618754C38801C2BFBE9222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0A04E-EC43-4A95-806A-06DFD6666A54}"/>
      </w:docPartPr>
      <w:docPartBody>
        <w:p w:rsidR="005A6503" w:rsidRDefault="005A6503" w:rsidP="005A6503">
          <w:pPr>
            <w:pStyle w:val="BB4F22B618754C38801C2BFBE9222D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FF52C32A43A45F19E8F3CE1FD26C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EACA29-D43D-4E77-90D6-3C9257524587}"/>
      </w:docPartPr>
      <w:docPartBody>
        <w:p w:rsidR="005A6503" w:rsidRDefault="005A6503" w:rsidP="005A6503">
          <w:pPr>
            <w:pStyle w:val="1FF52C32A43A45F19E8F3CE1FD26CA8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C4C9D396C82491BB556DAE4DE3898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F58462-2F0F-4C77-A88D-74826258FBD8}"/>
      </w:docPartPr>
      <w:docPartBody>
        <w:p w:rsidR="005A6503" w:rsidRDefault="005A6503" w:rsidP="005A6503">
          <w:pPr>
            <w:pStyle w:val="BC4C9D396C82491BB556DAE4DE38982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FC6A3FDA79D441E9CD3359FEC488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228CE-B3E2-402C-8444-BBC8A479DDE6}"/>
      </w:docPartPr>
      <w:docPartBody>
        <w:p w:rsidR="005A6503" w:rsidRDefault="005A6503" w:rsidP="005A6503">
          <w:pPr>
            <w:pStyle w:val="3FC6A3FDA79D441E9CD3359FEC4883F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00A5EA8D993424AA3426E3ADCEEBC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92E70-9E68-4919-A449-453C20F47DE3}"/>
      </w:docPartPr>
      <w:docPartBody>
        <w:p w:rsidR="005A6503" w:rsidRDefault="005A6503" w:rsidP="005A6503">
          <w:pPr>
            <w:pStyle w:val="500A5EA8D993424AA3426E3ADCEEBCC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D646313039D4A5B9B99ED4FF0F5D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ED471-E09B-49CC-88EA-5FF4BE52374F}"/>
      </w:docPartPr>
      <w:docPartBody>
        <w:p w:rsidR="005A6503" w:rsidRDefault="005A6503" w:rsidP="005A6503">
          <w:pPr>
            <w:pStyle w:val="5D646313039D4A5B9B99ED4FF0F5D1F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50EAD1011CC4B1CA164B2445ADDB7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37BF2-D982-4888-839B-913CFB0EBA49}"/>
      </w:docPartPr>
      <w:docPartBody>
        <w:p w:rsidR="005A6503" w:rsidRDefault="005A6503" w:rsidP="005A6503">
          <w:pPr>
            <w:pStyle w:val="950EAD1011CC4B1CA164B2445ADDB7E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B513D90853B406E8ADDA087BECF61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895897-2CAB-4A3B-B094-130566E99736}"/>
      </w:docPartPr>
      <w:docPartBody>
        <w:p w:rsidR="005A6503" w:rsidRDefault="005A6503" w:rsidP="005A6503">
          <w:pPr>
            <w:pStyle w:val="EB513D90853B406E8ADDA087BECF61F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B3939348CDA462884A2DA4A22615F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3563D-71B9-4C3B-8C1D-316566DD2762}"/>
      </w:docPartPr>
      <w:docPartBody>
        <w:p w:rsidR="005A6503" w:rsidRDefault="005A6503" w:rsidP="005A6503">
          <w:pPr>
            <w:pStyle w:val="3B3939348CDA462884A2DA4A22615FE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E032D5B67864FB39E1D54907DC89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76AC1-19B0-4788-B25C-DE4093B2D3F0}"/>
      </w:docPartPr>
      <w:docPartBody>
        <w:p w:rsidR="005A6503" w:rsidRDefault="005A6503" w:rsidP="005A6503">
          <w:pPr>
            <w:pStyle w:val="8E032D5B67864FB39E1D54907DC890BB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E4E4E505FE5F493693950602C92CB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586F08-1065-4098-9E82-4332EBE93FCE}"/>
      </w:docPartPr>
      <w:docPartBody>
        <w:p w:rsidR="005A6503" w:rsidRDefault="005A6503" w:rsidP="005A6503">
          <w:pPr>
            <w:pStyle w:val="E4E4E505FE5F493693950602C92CBB0D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372BE5C92F17493489563AA6E31D4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A73DBF-2111-4A13-82F2-462B51EB6AEC}"/>
      </w:docPartPr>
      <w:docPartBody>
        <w:p w:rsidR="005A6503" w:rsidRDefault="005A6503" w:rsidP="005A6503">
          <w:pPr>
            <w:pStyle w:val="372BE5C92F17493489563AA6E31D47F4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8542F70B63B140F09522C80006E49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A3D92-8C4F-4B9F-9669-02D818BF3DEB}"/>
      </w:docPartPr>
      <w:docPartBody>
        <w:p w:rsidR="005A6503" w:rsidRDefault="005A6503" w:rsidP="005A6503">
          <w:pPr>
            <w:pStyle w:val="8542F70B63B140F09522C80006E4909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25F6ACBD30741C7A218590E2CAC73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ABE9DA-008F-4A34-B2B2-11CA26F24A41}"/>
      </w:docPartPr>
      <w:docPartBody>
        <w:p w:rsidR="00FA2588" w:rsidRDefault="005A6503" w:rsidP="005A6503">
          <w:pPr>
            <w:pStyle w:val="525F6ACBD30741C7A218590E2CAC732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820DA9E7AE7418884B06B7A3CD3D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C464D2-E4F5-4263-8FA8-3C4119FA5774}"/>
      </w:docPartPr>
      <w:docPartBody>
        <w:p w:rsidR="00FA2588" w:rsidRDefault="005A6503" w:rsidP="005A6503">
          <w:pPr>
            <w:pStyle w:val="7820DA9E7AE7418884B06B7A3CD3DA7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082FB6100244947BDF6954EFFDEC7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AAAEC-1A29-4CBE-8E92-7ECD4A52604C}"/>
      </w:docPartPr>
      <w:docPartBody>
        <w:p w:rsidR="00FA2588" w:rsidRDefault="005A6503" w:rsidP="005A6503">
          <w:pPr>
            <w:pStyle w:val="5082FB6100244947BDF6954EFFDEC75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B3CDC3D010E45FF83AC64A45E0DC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87D99E-5E04-4419-9699-1124E05A7A4C}"/>
      </w:docPartPr>
      <w:docPartBody>
        <w:p w:rsidR="00FA2588" w:rsidRDefault="005A6503" w:rsidP="005A6503">
          <w:pPr>
            <w:pStyle w:val="FB3CDC3D010E45FF83AC64A45E0DC18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00CA7BF4AAF4882A859063F30025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117DF-21A3-4A0C-A01E-770076376909}"/>
      </w:docPartPr>
      <w:docPartBody>
        <w:p w:rsidR="00FA2588" w:rsidRDefault="005A6503" w:rsidP="005A6503">
          <w:pPr>
            <w:pStyle w:val="900CA7BF4AAF4882A859063F3002519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74C1E1690C47B390674430CCB96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F68638-91CC-4F49-A7CD-765405F2DEC6}"/>
      </w:docPartPr>
      <w:docPartBody>
        <w:p w:rsidR="00FA2588" w:rsidRDefault="005A6503" w:rsidP="005A6503">
          <w:pPr>
            <w:pStyle w:val="0474C1E1690C47B390674430CCB969B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907C9B45ECC442E92778E6410C75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EF1C5-2704-4D77-881C-1EAE8420497E}"/>
      </w:docPartPr>
      <w:docPartBody>
        <w:p w:rsidR="00FA2588" w:rsidRDefault="005A6503" w:rsidP="005A6503">
          <w:pPr>
            <w:pStyle w:val="F907C9B45ECC442E92778E6410C754D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2BD695B18A545B5AD1B37CDD2F90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0ECD6-0A21-4123-98A2-7599145BA0FF}"/>
      </w:docPartPr>
      <w:docPartBody>
        <w:p w:rsidR="00FA2588" w:rsidRDefault="005A6503" w:rsidP="005A6503">
          <w:pPr>
            <w:pStyle w:val="52BD695B18A545B5AD1B37CDD2F9085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0F8D0834EB54494AB7170C0C7D81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04280-48E7-4BA6-8C5E-FE72067716E4}"/>
      </w:docPartPr>
      <w:docPartBody>
        <w:p w:rsidR="00FA2588" w:rsidRDefault="005A6503" w:rsidP="005A6503">
          <w:pPr>
            <w:pStyle w:val="00F8D0834EB54494AB7170C0C7D81CA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DEBFFAD48C84706ADBA04AE893527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D17C5-FC59-45C9-B5DF-327825BD54FA}"/>
      </w:docPartPr>
      <w:docPartBody>
        <w:p w:rsidR="00FA2588" w:rsidRDefault="005A6503" w:rsidP="005A6503">
          <w:pPr>
            <w:pStyle w:val="ADEBFFAD48C84706ADBA04AE893527C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CB4A824EEBA466CB88652EC4188A6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ED5D2-08D0-4B8E-9073-EF18D8C9C576}"/>
      </w:docPartPr>
      <w:docPartBody>
        <w:p w:rsidR="00FA2588" w:rsidRDefault="005A6503" w:rsidP="005A6503">
          <w:pPr>
            <w:pStyle w:val="ECB4A824EEBA466CB88652EC4188A66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4EC9C2B30D64A92B361612EE6094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C3999-EB91-4236-9504-98A9CA6DE02A}"/>
      </w:docPartPr>
      <w:docPartBody>
        <w:p w:rsidR="00FA2588" w:rsidRDefault="005A6503" w:rsidP="005A6503">
          <w:pPr>
            <w:pStyle w:val="64EC9C2B30D64A92B361612EE6094B7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EE17C9810954F008CAD2BE006D9D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FB40F-82A0-4DF7-87FB-5EE4820951A4}"/>
      </w:docPartPr>
      <w:docPartBody>
        <w:p w:rsidR="00FA2588" w:rsidRDefault="005A6503" w:rsidP="005A6503">
          <w:pPr>
            <w:pStyle w:val="2EE17C9810954F008CAD2BE006D9D8F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22E337442BD4978910C330421BD97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A7040-B87C-4664-A3E5-F082BC3A7457}"/>
      </w:docPartPr>
      <w:docPartBody>
        <w:p w:rsidR="00FA2588" w:rsidRDefault="005A6503" w:rsidP="005A6503">
          <w:pPr>
            <w:pStyle w:val="322E337442BD4978910C330421BD97B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7197CB38D5A42779AC9CBD2A57F37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48ADDE-9E0B-48A0-B906-613956A9FFDC}"/>
      </w:docPartPr>
      <w:docPartBody>
        <w:p w:rsidR="00FA2588" w:rsidRDefault="005A6503" w:rsidP="005A6503">
          <w:pPr>
            <w:pStyle w:val="97197CB38D5A42779AC9CBD2A57F372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D7F9807F1F74BC18B7CA2C1FB390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FF4C7-9D8D-4972-A980-5082D347AF94}"/>
      </w:docPartPr>
      <w:docPartBody>
        <w:p w:rsidR="00FA2588" w:rsidRDefault="005A6503" w:rsidP="005A6503">
          <w:pPr>
            <w:pStyle w:val="6D7F9807F1F74BC18B7CA2C1FB3902C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2CA9E6FD4F4469996DEC3684CC2C8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20C79-434A-48CC-8274-C370AA14559E}"/>
      </w:docPartPr>
      <w:docPartBody>
        <w:p w:rsidR="00FA2588" w:rsidRDefault="005A6503" w:rsidP="005A6503">
          <w:pPr>
            <w:pStyle w:val="F2CA9E6FD4F4469996DEC3684CC2C81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4ECB4B29BFE4454947957E99C333A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9872C-4CD0-473B-90EC-AE194AE10BA8}"/>
      </w:docPartPr>
      <w:docPartBody>
        <w:p w:rsidR="00FA2588" w:rsidRDefault="005A6503" w:rsidP="005A6503">
          <w:pPr>
            <w:pStyle w:val="34ECB4B29BFE4454947957E99C333AF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17D22CEE7054B33A0AF2DCDE00BF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CDEFDF-28EE-43F7-920B-7D1AB4EF1CFB}"/>
      </w:docPartPr>
      <w:docPartBody>
        <w:p w:rsidR="00FA2588" w:rsidRDefault="005A6503" w:rsidP="005A6503">
          <w:pPr>
            <w:pStyle w:val="A17D22CEE7054B33A0AF2DCDE00BF2E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60E9103262241C3851A79121BFB0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4E5064-DBBD-48E9-BB80-D4CF0831EE36}"/>
      </w:docPartPr>
      <w:docPartBody>
        <w:p w:rsidR="00FA2588" w:rsidRDefault="005A6503" w:rsidP="005A6503">
          <w:pPr>
            <w:pStyle w:val="F60E9103262241C3851A79121BFB09D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CA0F54381C24EBAB1D12923D728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285C7-EB61-4CCC-A06D-867CBCE62B24}"/>
      </w:docPartPr>
      <w:docPartBody>
        <w:p w:rsidR="00FA2588" w:rsidRDefault="005A6503" w:rsidP="005A6503">
          <w:pPr>
            <w:pStyle w:val="8CA0F54381C24EBAB1D12923D728C35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EDD2B00F4A3489E8981A4D963A71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1E993-22C4-45DB-8946-E428ACF0CB93}"/>
      </w:docPartPr>
      <w:docPartBody>
        <w:p w:rsidR="00FA2588" w:rsidRDefault="005A6503" w:rsidP="005A6503">
          <w:pPr>
            <w:pStyle w:val="FEDD2B00F4A3489E8981A4D963A7179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01F773FA17A42F482B04029E9B514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58689-EC7E-4C9A-B1D7-20822E4571A9}"/>
      </w:docPartPr>
      <w:docPartBody>
        <w:p w:rsidR="00FA2588" w:rsidRDefault="005A6503" w:rsidP="005A6503">
          <w:pPr>
            <w:pStyle w:val="601F773FA17A42F482B04029E9B514C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D9AB1F211874E259FE6B1088E4F8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87C47-5637-4786-8392-A9DFDF2AAFDE}"/>
      </w:docPartPr>
      <w:docPartBody>
        <w:p w:rsidR="00FA2588" w:rsidRDefault="005A6503" w:rsidP="005A6503">
          <w:pPr>
            <w:pStyle w:val="8D9AB1F211874E259FE6B1088E4F879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250AE7723164119BCD5F41A837F6B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B7A8F-7389-4A0E-9EE4-893645C88249}"/>
      </w:docPartPr>
      <w:docPartBody>
        <w:p w:rsidR="00FA2588" w:rsidRDefault="005A6503" w:rsidP="005A6503">
          <w:pPr>
            <w:pStyle w:val="0250AE7723164119BCD5F41A837F6B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C63905092B042559486D424F756C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94420-3AD0-4A3B-8A07-607C2998B777}"/>
      </w:docPartPr>
      <w:docPartBody>
        <w:p w:rsidR="00FA2588" w:rsidRDefault="005A6503" w:rsidP="005A6503">
          <w:pPr>
            <w:pStyle w:val="CC63905092B042559486D424F756C77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84DBB8472C3418488734A93279F1D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617C2-9C35-4C32-9DFF-256D6CD84F83}"/>
      </w:docPartPr>
      <w:docPartBody>
        <w:p w:rsidR="00FA2588" w:rsidRDefault="005A6503" w:rsidP="005A6503">
          <w:pPr>
            <w:pStyle w:val="B84DBB8472C3418488734A93279F1D5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B5A855FAB1F48F1965C47CC17F19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1E784-772B-49DA-9B3A-2BF5F4E14826}"/>
      </w:docPartPr>
      <w:docPartBody>
        <w:p w:rsidR="00FA2588" w:rsidRDefault="005A6503" w:rsidP="005A6503">
          <w:pPr>
            <w:pStyle w:val="5B5A855FAB1F48F1965C47CC17F1993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A81646D4BB14D759D59F716B75877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94E51D-EFB8-40CA-82F6-22349C57A38B}"/>
      </w:docPartPr>
      <w:docPartBody>
        <w:p w:rsidR="00FA2588" w:rsidRDefault="005A6503" w:rsidP="005A6503">
          <w:pPr>
            <w:pStyle w:val="DA81646D4BB14D759D59F716B758772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21E149866E54DE18762A0E5493A9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0CD9BB-0FCA-4A02-A5F2-B0DAA40CE5D6}"/>
      </w:docPartPr>
      <w:docPartBody>
        <w:p w:rsidR="00FA2588" w:rsidRDefault="005A6503" w:rsidP="005A6503">
          <w:pPr>
            <w:pStyle w:val="B21E149866E54DE18762A0E5493A9DF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CD14D86E9B5495C962360A3A1FF8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54CBF-9920-4972-96D0-D76575A66E2C}"/>
      </w:docPartPr>
      <w:docPartBody>
        <w:p w:rsidR="00FA2588" w:rsidRDefault="005A6503" w:rsidP="005A6503">
          <w:pPr>
            <w:pStyle w:val="DCD14D86E9B5495C962360A3A1FF8BB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2DF0988489D4C659FE9A48DF67514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9FB886-DC85-4ED0-8593-470D58F8AA56}"/>
      </w:docPartPr>
      <w:docPartBody>
        <w:p w:rsidR="00FA2588" w:rsidRDefault="005A6503" w:rsidP="005A6503">
          <w:pPr>
            <w:pStyle w:val="E2DF0988489D4C659FE9A48DF67514D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C596D8D4B29457F8193DC2F6C472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D1F37-2A94-42F3-8806-9FA9BD2CAB25}"/>
      </w:docPartPr>
      <w:docPartBody>
        <w:p w:rsidR="00FA2588" w:rsidRDefault="005A6503" w:rsidP="005A6503">
          <w:pPr>
            <w:pStyle w:val="DC596D8D4B29457F8193DC2F6C4728F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6836C68C1984848945394A2C7EF0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23A48-4E34-4E78-8C6F-309BD8FF7819}"/>
      </w:docPartPr>
      <w:docPartBody>
        <w:p w:rsidR="00FA2588" w:rsidRDefault="005A6503" w:rsidP="005A6503">
          <w:pPr>
            <w:pStyle w:val="66836C68C1984848945394A2C7EF08F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CE46DF620FB41319FDEA2D8DAC38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4E443D-203A-4118-A9FF-F4605D636994}"/>
      </w:docPartPr>
      <w:docPartBody>
        <w:p w:rsidR="00FA2588" w:rsidRDefault="005A6503" w:rsidP="005A6503">
          <w:pPr>
            <w:pStyle w:val="CCE46DF620FB41319FDEA2D8DAC38A4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C0A5B979BCE41A18B25FCE029F2F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083576-D3C7-4F2A-BB91-0C5CDE98AE8B}"/>
      </w:docPartPr>
      <w:docPartBody>
        <w:p w:rsidR="00FA2588" w:rsidRDefault="005A6503" w:rsidP="005A6503">
          <w:pPr>
            <w:pStyle w:val="2C0A5B979BCE41A18B25FCE029F2F0B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9A4DE0F24894CBA935E13DCACFF09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4366-1549-4858-BF42-C1E902268ED0}"/>
      </w:docPartPr>
      <w:docPartBody>
        <w:p w:rsidR="00FA2588" w:rsidRDefault="005A6503" w:rsidP="005A6503">
          <w:pPr>
            <w:pStyle w:val="29A4DE0F24894CBA935E13DCACFF092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ABA2F8BB46944EDAF4C18D486177C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4DEC4-3D12-44F1-865E-86074D2E0378}"/>
      </w:docPartPr>
      <w:docPartBody>
        <w:p w:rsidR="00FA2588" w:rsidRDefault="005A6503" w:rsidP="005A6503">
          <w:pPr>
            <w:pStyle w:val="9ABA2F8BB46944EDAF4C18D486177C2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E5457A766B9483DA5612CC37C848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577FB0-6AD6-4B92-953F-5ECEF1C96D96}"/>
      </w:docPartPr>
      <w:docPartBody>
        <w:p w:rsidR="00FA2588" w:rsidRDefault="005A6503" w:rsidP="005A6503">
          <w:pPr>
            <w:pStyle w:val="5E5457A766B9483DA5612CC37C848B7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48EF1B2B5C54F388D30A33EF426B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F1010-DDF0-4CD8-9D3C-CD928EA2F0E5}"/>
      </w:docPartPr>
      <w:docPartBody>
        <w:p w:rsidR="00FA2588" w:rsidRDefault="005A6503" w:rsidP="005A6503">
          <w:pPr>
            <w:pStyle w:val="748EF1B2B5C54F388D30A33EF426BC9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EB59E4B52EE4A3190C39B28520CE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77981-19D7-4BF3-B8E9-E0C8A2F6F17A}"/>
      </w:docPartPr>
      <w:docPartBody>
        <w:p w:rsidR="00FA2588" w:rsidRDefault="00FA2588" w:rsidP="00FA2588">
          <w:pPr>
            <w:pStyle w:val="6EB59E4B52EE4A3190C39B28520CE2F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801F9C673F51404A8FAFFD86DA7234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83249-36A1-4D4D-A5FD-3D6902AC98A6}"/>
      </w:docPartPr>
      <w:docPartBody>
        <w:p w:rsidR="00FA2588" w:rsidRDefault="00FA2588" w:rsidP="00FA2588">
          <w:pPr>
            <w:pStyle w:val="801F9C673F51404A8FAFFD86DA7234F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E53887180B847249A40E9B83284B6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874183-2377-4E59-B7B4-B312CD106863}"/>
      </w:docPartPr>
      <w:docPartBody>
        <w:p w:rsidR="00FA2588" w:rsidRDefault="00FA2588" w:rsidP="00FA2588">
          <w:pPr>
            <w:pStyle w:val="2E53887180B847249A40E9B83284B64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565CE83427204B9EA5F7187078347D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2D635-6773-487B-B779-BE0297F3F2C8}"/>
      </w:docPartPr>
      <w:docPartBody>
        <w:p w:rsidR="00FA2588" w:rsidRDefault="00FA2588" w:rsidP="00FA2588">
          <w:pPr>
            <w:pStyle w:val="565CE83427204B9EA5F7187078347D5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B13AB16E6D745E28929EF81EBA0F5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AA559-03D1-4191-B158-1539AFE44E37}"/>
      </w:docPartPr>
      <w:docPartBody>
        <w:p w:rsidR="00FA2588" w:rsidRDefault="00FA2588" w:rsidP="00FA2588">
          <w:pPr>
            <w:pStyle w:val="7B13AB16E6D745E28929EF81EBA0F59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F95BE07ABB142E0B9562344A5BBD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72AB9-8DDC-406F-BD9A-9B5A1C71D383}"/>
      </w:docPartPr>
      <w:docPartBody>
        <w:p w:rsidR="00FA2588" w:rsidRDefault="00FA2588" w:rsidP="00FA2588">
          <w:pPr>
            <w:pStyle w:val="2F95BE07ABB142E0B9562344A5BBD17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4ADF77CD8F7D4F6FA07587A66B145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0D83B-510F-49C9-A802-9EDC85600F8D}"/>
      </w:docPartPr>
      <w:docPartBody>
        <w:p w:rsidR="00FA2588" w:rsidRDefault="00FA2588" w:rsidP="00FA2588">
          <w:pPr>
            <w:pStyle w:val="4ADF77CD8F7D4F6FA07587A66B145CD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DC5FA859E804A108FBEF009B9C7BF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01B722-9EAE-46EF-8562-3D01B1A1AA83}"/>
      </w:docPartPr>
      <w:docPartBody>
        <w:p w:rsidR="00FA2588" w:rsidRDefault="00FA2588" w:rsidP="00FA2588">
          <w:pPr>
            <w:pStyle w:val="ADC5FA859E804A108FBEF009B9C7BF3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AAB544351A945189FE8CEF7D2364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3EECF-FDF3-4131-B660-6B3DE5150C74}"/>
      </w:docPartPr>
      <w:docPartBody>
        <w:p w:rsidR="00FA2588" w:rsidRDefault="00FA2588" w:rsidP="00FA2588">
          <w:pPr>
            <w:pStyle w:val="EAAB544351A945189FE8CEF7D2364CB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1FA2B8FDFB94CB881DDAA54B62BF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BA2B0-C392-45B0-822D-A18BDF62DFBC}"/>
      </w:docPartPr>
      <w:docPartBody>
        <w:p w:rsidR="00FA2588" w:rsidRDefault="00FA2588" w:rsidP="00FA2588">
          <w:pPr>
            <w:pStyle w:val="01FA2B8FDFB94CB881DDAA54B62BFA74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1CC4DAC3E264BEDAB7FCC045AC0D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F6DE8-FBAD-4FE4-A3C7-58E4D72E2ED5}"/>
      </w:docPartPr>
      <w:docPartBody>
        <w:p w:rsidR="00FA2588" w:rsidRDefault="00FA2588" w:rsidP="00FA2588">
          <w:pPr>
            <w:pStyle w:val="F1CC4DAC3E264BEDAB7FCC045AC0DF6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CAA05F628CD4B0C883F072DD118E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9D486-C6A0-4D7B-B2F9-42A327DF1DFB}"/>
      </w:docPartPr>
      <w:docPartBody>
        <w:p w:rsidR="00962912" w:rsidRDefault="00DE49DA" w:rsidP="00DE49DA">
          <w:pPr>
            <w:pStyle w:val="2CAA05F628CD4B0C883F072DD118E6D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EFABA2123954DB09F3C008C8C608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0EE3C5-68B3-44CE-AF9D-F7BB6154DCDB}"/>
      </w:docPartPr>
      <w:docPartBody>
        <w:p w:rsidR="00962912" w:rsidRDefault="00DE49DA" w:rsidP="00DE49DA">
          <w:pPr>
            <w:pStyle w:val="EEFABA2123954DB09F3C008C8C608BC3"/>
          </w:pPr>
          <w:r w:rsidRPr="007A545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1C6217"/>
    <w:rsid w:val="005A6503"/>
    <w:rsid w:val="0075625D"/>
    <w:rsid w:val="00962912"/>
    <w:rsid w:val="00C024CA"/>
    <w:rsid w:val="00DE49DA"/>
    <w:rsid w:val="00EE753F"/>
    <w:rsid w:val="00FA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753F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A5DB2174C27141FAA30885AA509F40EF">
    <w:name w:val="A5DB2174C27141FAA30885AA509F40EF"/>
    <w:rsid w:val="005A6503"/>
    <w:rPr>
      <w:lang w:val="en-US" w:eastAsia="en-US"/>
    </w:rPr>
  </w:style>
  <w:style w:type="paragraph" w:customStyle="1" w:styleId="6673A8EB9C824D87B4E00A81EC78505A">
    <w:name w:val="6673A8EB9C824D87B4E00A81EC78505A"/>
    <w:rsid w:val="005A6503"/>
    <w:rPr>
      <w:lang w:val="en-US" w:eastAsia="en-US"/>
    </w:rPr>
  </w:style>
  <w:style w:type="paragraph" w:customStyle="1" w:styleId="A38207A280994AA882E96E1AC473763A">
    <w:name w:val="A38207A280994AA882E96E1AC473763A"/>
    <w:rsid w:val="005A6503"/>
    <w:rPr>
      <w:lang w:val="en-US" w:eastAsia="en-US"/>
    </w:rPr>
  </w:style>
  <w:style w:type="paragraph" w:customStyle="1" w:styleId="EC73E566AAB64261BD52A8D5C05279C3">
    <w:name w:val="EC73E566AAB64261BD52A8D5C05279C3"/>
    <w:rsid w:val="005A6503"/>
    <w:rPr>
      <w:lang w:val="en-US" w:eastAsia="en-US"/>
    </w:rPr>
  </w:style>
  <w:style w:type="paragraph" w:customStyle="1" w:styleId="A2B478E0E006450EB402A32006F0B6D4">
    <w:name w:val="A2B478E0E006450EB402A32006F0B6D4"/>
    <w:rsid w:val="005A6503"/>
    <w:rPr>
      <w:lang w:val="en-US" w:eastAsia="en-US"/>
    </w:rPr>
  </w:style>
  <w:style w:type="paragraph" w:customStyle="1" w:styleId="5FE9899FB60B4401A4EF28CD4BD694C6">
    <w:name w:val="5FE9899FB60B4401A4EF28CD4BD694C6"/>
    <w:rsid w:val="005A6503"/>
    <w:rPr>
      <w:lang w:val="en-US" w:eastAsia="en-US"/>
    </w:rPr>
  </w:style>
  <w:style w:type="paragraph" w:customStyle="1" w:styleId="E50E740C051248DB99A831968E2FE0A1">
    <w:name w:val="E50E740C051248DB99A831968E2FE0A1"/>
    <w:rsid w:val="005A6503"/>
    <w:rPr>
      <w:lang w:val="en-US" w:eastAsia="en-US"/>
    </w:rPr>
  </w:style>
  <w:style w:type="paragraph" w:customStyle="1" w:styleId="76D939326B7D4130A655652B99D0309B">
    <w:name w:val="76D939326B7D4130A655652B99D0309B"/>
    <w:rsid w:val="005A6503"/>
    <w:rPr>
      <w:lang w:val="en-US" w:eastAsia="en-US"/>
    </w:rPr>
  </w:style>
  <w:style w:type="paragraph" w:customStyle="1" w:styleId="EAFAFD1ACBC54B2FA74DECD2843632BB">
    <w:name w:val="EAFAFD1ACBC54B2FA74DECD2843632BB"/>
    <w:rsid w:val="005A6503"/>
    <w:rPr>
      <w:lang w:val="en-US" w:eastAsia="en-US"/>
    </w:rPr>
  </w:style>
  <w:style w:type="paragraph" w:customStyle="1" w:styleId="6F867281E8FE444A8C20CA43946FE0B1">
    <w:name w:val="6F867281E8FE444A8C20CA43946FE0B1"/>
    <w:rsid w:val="005A6503"/>
    <w:rPr>
      <w:lang w:val="en-US" w:eastAsia="en-US"/>
    </w:rPr>
  </w:style>
  <w:style w:type="paragraph" w:customStyle="1" w:styleId="7E8441540EF040008C9075F2E7D30055">
    <w:name w:val="7E8441540EF040008C9075F2E7D30055"/>
    <w:rsid w:val="005A6503"/>
    <w:rPr>
      <w:lang w:val="en-US" w:eastAsia="en-US"/>
    </w:rPr>
  </w:style>
  <w:style w:type="paragraph" w:customStyle="1" w:styleId="D78ADE9775434C948A58EAB8C5182ECE">
    <w:name w:val="D78ADE9775434C948A58EAB8C5182ECE"/>
    <w:rsid w:val="005A6503"/>
    <w:rPr>
      <w:lang w:val="en-US" w:eastAsia="en-US"/>
    </w:rPr>
  </w:style>
  <w:style w:type="paragraph" w:customStyle="1" w:styleId="632D0F08AE4A4DB28436FC1E9B79F247">
    <w:name w:val="632D0F08AE4A4DB28436FC1E9B79F247"/>
    <w:rsid w:val="005A6503"/>
    <w:rPr>
      <w:lang w:val="en-US" w:eastAsia="en-US"/>
    </w:rPr>
  </w:style>
  <w:style w:type="paragraph" w:customStyle="1" w:styleId="7938A086F79441B79CB94C43D959E01A">
    <w:name w:val="7938A086F79441B79CB94C43D959E01A"/>
    <w:rsid w:val="005A6503"/>
    <w:rPr>
      <w:lang w:val="en-US" w:eastAsia="en-US"/>
    </w:rPr>
  </w:style>
  <w:style w:type="paragraph" w:customStyle="1" w:styleId="F9E59F8CCB3F447F950761DD8F2D6FE3">
    <w:name w:val="F9E59F8CCB3F447F950761DD8F2D6FE3"/>
    <w:rsid w:val="005A6503"/>
    <w:rPr>
      <w:lang w:val="en-US" w:eastAsia="en-US"/>
    </w:rPr>
  </w:style>
  <w:style w:type="paragraph" w:customStyle="1" w:styleId="1958ED3A366845E287660A84530A2AEE">
    <w:name w:val="1958ED3A366845E287660A84530A2AEE"/>
    <w:rsid w:val="005A6503"/>
    <w:rPr>
      <w:lang w:val="en-US" w:eastAsia="en-US"/>
    </w:rPr>
  </w:style>
  <w:style w:type="paragraph" w:customStyle="1" w:styleId="948A0695273E428AB4868E0F798AAC17">
    <w:name w:val="948A0695273E428AB4868E0F798AAC17"/>
    <w:rsid w:val="005A6503"/>
    <w:rPr>
      <w:lang w:val="en-US" w:eastAsia="en-US"/>
    </w:rPr>
  </w:style>
  <w:style w:type="paragraph" w:customStyle="1" w:styleId="20A3D6E0FF984C76B7C8E3CFAF5F1C06">
    <w:name w:val="20A3D6E0FF984C76B7C8E3CFAF5F1C06"/>
    <w:rsid w:val="005A6503"/>
    <w:rPr>
      <w:lang w:val="en-US" w:eastAsia="en-US"/>
    </w:rPr>
  </w:style>
  <w:style w:type="paragraph" w:customStyle="1" w:styleId="8F1CC3C5ECBE44E6A141BAC8C8C2CB24">
    <w:name w:val="8F1CC3C5ECBE44E6A141BAC8C8C2CB24"/>
    <w:rsid w:val="005A6503"/>
    <w:rPr>
      <w:lang w:val="en-US" w:eastAsia="en-US"/>
    </w:rPr>
  </w:style>
  <w:style w:type="paragraph" w:customStyle="1" w:styleId="481009C8FE7A4F61B7943481C173BDBB">
    <w:name w:val="481009C8FE7A4F61B7943481C173BDBB"/>
    <w:rsid w:val="005A6503"/>
    <w:rPr>
      <w:lang w:val="en-US" w:eastAsia="en-US"/>
    </w:rPr>
  </w:style>
  <w:style w:type="paragraph" w:customStyle="1" w:styleId="2E460C7DE19B4A3ABE285677EC577BA8">
    <w:name w:val="2E460C7DE19B4A3ABE285677EC577BA8"/>
    <w:rsid w:val="005A6503"/>
    <w:rPr>
      <w:lang w:val="en-US" w:eastAsia="en-US"/>
    </w:rPr>
  </w:style>
  <w:style w:type="paragraph" w:customStyle="1" w:styleId="06E34BE6B6354210A5890323DC338F91">
    <w:name w:val="06E34BE6B6354210A5890323DC338F91"/>
    <w:rsid w:val="005A6503"/>
    <w:rPr>
      <w:lang w:val="en-US" w:eastAsia="en-US"/>
    </w:rPr>
  </w:style>
  <w:style w:type="paragraph" w:customStyle="1" w:styleId="FE748202985140DD90AE86070B507824">
    <w:name w:val="FE748202985140DD90AE86070B507824"/>
    <w:rsid w:val="005A6503"/>
    <w:rPr>
      <w:lang w:val="en-US" w:eastAsia="en-US"/>
    </w:rPr>
  </w:style>
  <w:style w:type="paragraph" w:customStyle="1" w:styleId="573663A0CB6047CD903F864ED2B59726">
    <w:name w:val="573663A0CB6047CD903F864ED2B59726"/>
    <w:rsid w:val="005A6503"/>
    <w:rPr>
      <w:lang w:val="en-US" w:eastAsia="en-US"/>
    </w:rPr>
  </w:style>
  <w:style w:type="paragraph" w:customStyle="1" w:styleId="D3236125ADA444AAB4F9399275C13AFB">
    <w:name w:val="D3236125ADA444AAB4F9399275C13AFB"/>
    <w:rsid w:val="005A6503"/>
    <w:rPr>
      <w:lang w:val="en-US" w:eastAsia="en-US"/>
    </w:rPr>
  </w:style>
  <w:style w:type="paragraph" w:customStyle="1" w:styleId="A3CC89AEACAF4D71AD3FC72B16F4B79B">
    <w:name w:val="A3CC89AEACAF4D71AD3FC72B16F4B79B"/>
    <w:rsid w:val="005A6503"/>
    <w:rPr>
      <w:lang w:val="en-US" w:eastAsia="en-US"/>
    </w:rPr>
  </w:style>
  <w:style w:type="paragraph" w:customStyle="1" w:styleId="EAF4E797BB774F899BE069DDF0C232C1">
    <w:name w:val="EAF4E797BB774F899BE069DDF0C232C1"/>
    <w:rsid w:val="005A6503"/>
    <w:rPr>
      <w:lang w:val="en-US" w:eastAsia="en-US"/>
    </w:rPr>
  </w:style>
  <w:style w:type="paragraph" w:customStyle="1" w:styleId="14EC1AD5253B4141A13FB3F48B2111E4">
    <w:name w:val="14EC1AD5253B4141A13FB3F48B2111E4"/>
    <w:rsid w:val="005A6503"/>
    <w:rPr>
      <w:lang w:val="en-US" w:eastAsia="en-US"/>
    </w:rPr>
  </w:style>
  <w:style w:type="paragraph" w:customStyle="1" w:styleId="708855D644A8486583E765265D412BD9">
    <w:name w:val="708855D644A8486583E765265D412BD9"/>
    <w:rsid w:val="005A6503"/>
    <w:rPr>
      <w:lang w:val="en-US" w:eastAsia="en-US"/>
    </w:rPr>
  </w:style>
  <w:style w:type="paragraph" w:customStyle="1" w:styleId="BB1AEB75EF8D437FACE470EA81A7A3A8">
    <w:name w:val="BB1AEB75EF8D437FACE470EA81A7A3A8"/>
    <w:rsid w:val="005A6503"/>
    <w:rPr>
      <w:lang w:val="en-US" w:eastAsia="en-US"/>
    </w:rPr>
  </w:style>
  <w:style w:type="paragraph" w:customStyle="1" w:styleId="DC04E00167FA42DB9913C0ABC7894D0D">
    <w:name w:val="DC04E00167FA42DB9913C0ABC7894D0D"/>
    <w:rsid w:val="005A6503"/>
    <w:rPr>
      <w:lang w:val="en-US" w:eastAsia="en-US"/>
    </w:rPr>
  </w:style>
  <w:style w:type="paragraph" w:customStyle="1" w:styleId="824D4505EE284CF69E60B27119C5E105">
    <w:name w:val="824D4505EE284CF69E60B27119C5E105"/>
    <w:rsid w:val="005A6503"/>
    <w:rPr>
      <w:lang w:val="en-US" w:eastAsia="en-US"/>
    </w:rPr>
  </w:style>
  <w:style w:type="paragraph" w:customStyle="1" w:styleId="8B7D04DD9F824F728C3A967030CD58D4">
    <w:name w:val="8B7D04DD9F824F728C3A967030CD58D4"/>
    <w:rsid w:val="005A6503"/>
    <w:rPr>
      <w:lang w:val="en-US" w:eastAsia="en-US"/>
    </w:rPr>
  </w:style>
  <w:style w:type="paragraph" w:customStyle="1" w:styleId="830C04A1261047C9A70C5B533F8DF7B6">
    <w:name w:val="830C04A1261047C9A70C5B533F8DF7B6"/>
    <w:rsid w:val="005A6503"/>
    <w:rPr>
      <w:lang w:val="en-US" w:eastAsia="en-US"/>
    </w:rPr>
  </w:style>
  <w:style w:type="paragraph" w:customStyle="1" w:styleId="E38300BA0E884321AD1FBA90484DA231">
    <w:name w:val="E38300BA0E884321AD1FBA90484DA231"/>
    <w:rsid w:val="005A6503"/>
    <w:rPr>
      <w:lang w:val="en-US" w:eastAsia="en-US"/>
    </w:rPr>
  </w:style>
  <w:style w:type="paragraph" w:customStyle="1" w:styleId="F90FD6E7EB214EE0BB83108737BF4737">
    <w:name w:val="F90FD6E7EB214EE0BB83108737BF4737"/>
    <w:rsid w:val="005A6503"/>
    <w:rPr>
      <w:lang w:val="en-US" w:eastAsia="en-US"/>
    </w:rPr>
  </w:style>
  <w:style w:type="paragraph" w:customStyle="1" w:styleId="F075DD3BED3F4238AF9E217C8B366BCC">
    <w:name w:val="F075DD3BED3F4238AF9E217C8B366BCC"/>
    <w:rsid w:val="005A6503"/>
    <w:rPr>
      <w:lang w:val="en-US" w:eastAsia="en-US"/>
    </w:rPr>
  </w:style>
  <w:style w:type="paragraph" w:customStyle="1" w:styleId="92911C9310A2456AB384CC5DFF90A05C">
    <w:name w:val="92911C9310A2456AB384CC5DFF90A05C"/>
    <w:rsid w:val="005A6503"/>
    <w:rPr>
      <w:lang w:val="en-US" w:eastAsia="en-US"/>
    </w:rPr>
  </w:style>
  <w:style w:type="paragraph" w:customStyle="1" w:styleId="4218FC0168F34D54A012A504A8941787">
    <w:name w:val="4218FC0168F34D54A012A504A8941787"/>
    <w:rsid w:val="005A6503"/>
    <w:rPr>
      <w:lang w:val="en-US" w:eastAsia="en-US"/>
    </w:rPr>
  </w:style>
  <w:style w:type="paragraph" w:customStyle="1" w:styleId="BB0EAAAD0EC54F8581D18FE4B06597DD">
    <w:name w:val="BB0EAAAD0EC54F8581D18FE4B06597DD"/>
    <w:rsid w:val="005A6503"/>
    <w:rPr>
      <w:lang w:val="en-US" w:eastAsia="en-US"/>
    </w:rPr>
  </w:style>
  <w:style w:type="paragraph" w:customStyle="1" w:styleId="AC44431E52134AE18F595AD079F0094E">
    <w:name w:val="AC44431E52134AE18F595AD079F0094E"/>
    <w:rsid w:val="005A6503"/>
    <w:rPr>
      <w:lang w:val="en-US" w:eastAsia="en-US"/>
    </w:rPr>
  </w:style>
  <w:style w:type="paragraph" w:customStyle="1" w:styleId="68ECDA0822994958A53DCDC83CC2DF09">
    <w:name w:val="68ECDA0822994958A53DCDC83CC2DF09"/>
    <w:rsid w:val="005A6503"/>
    <w:rPr>
      <w:lang w:val="en-US" w:eastAsia="en-US"/>
    </w:rPr>
  </w:style>
  <w:style w:type="paragraph" w:customStyle="1" w:styleId="8CAA7FF07A6541E2904802B7F07F53B9">
    <w:name w:val="8CAA7FF07A6541E2904802B7F07F53B9"/>
    <w:rsid w:val="005A6503"/>
    <w:rPr>
      <w:lang w:val="en-US" w:eastAsia="en-US"/>
    </w:rPr>
  </w:style>
  <w:style w:type="paragraph" w:customStyle="1" w:styleId="3FF0E85F32C54C62937AAE543FB2EFC4">
    <w:name w:val="3FF0E85F32C54C62937AAE543FB2EFC4"/>
    <w:rsid w:val="005A6503"/>
    <w:rPr>
      <w:lang w:val="en-US" w:eastAsia="en-US"/>
    </w:rPr>
  </w:style>
  <w:style w:type="paragraph" w:customStyle="1" w:styleId="BB4F22B618754C38801C2BFBE9222D7E">
    <w:name w:val="BB4F22B618754C38801C2BFBE9222D7E"/>
    <w:rsid w:val="005A6503"/>
    <w:rPr>
      <w:lang w:val="en-US" w:eastAsia="en-US"/>
    </w:rPr>
  </w:style>
  <w:style w:type="paragraph" w:customStyle="1" w:styleId="1B428E9C3A154828961A1CE8B0BB6405">
    <w:name w:val="1B428E9C3A154828961A1CE8B0BB6405"/>
    <w:rsid w:val="005A6503"/>
    <w:rPr>
      <w:lang w:val="en-US" w:eastAsia="en-US"/>
    </w:rPr>
  </w:style>
  <w:style w:type="paragraph" w:customStyle="1" w:styleId="1FF52C32A43A45F19E8F3CE1FD26CA8F">
    <w:name w:val="1FF52C32A43A45F19E8F3CE1FD26CA8F"/>
    <w:rsid w:val="005A6503"/>
    <w:rPr>
      <w:lang w:val="en-US" w:eastAsia="en-US"/>
    </w:rPr>
  </w:style>
  <w:style w:type="paragraph" w:customStyle="1" w:styleId="1E364F12A86C41C2876FEF7F19272A90">
    <w:name w:val="1E364F12A86C41C2876FEF7F19272A90"/>
    <w:rsid w:val="005A6503"/>
    <w:rPr>
      <w:lang w:val="en-US" w:eastAsia="en-US"/>
    </w:rPr>
  </w:style>
  <w:style w:type="paragraph" w:customStyle="1" w:styleId="194FDCD3DFA142D2B7B6C347F699174C">
    <w:name w:val="194FDCD3DFA142D2B7B6C347F699174C"/>
    <w:rsid w:val="005A6503"/>
    <w:rPr>
      <w:lang w:val="en-US" w:eastAsia="en-US"/>
    </w:rPr>
  </w:style>
  <w:style w:type="paragraph" w:customStyle="1" w:styleId="531A681CB8CA451FBAC7EAAA5ACE230E">
    <w:name w:val="531A681CB8CA451FBAC7EAAA5ACE230E"/>
    <w:rsid w:val="005A6503"/>
    <w:rPr>
      <w:lang w:val="en-US" w:eastAsia="en-US"/>
    </w:rPr>
  </w:style>
  <w:style w:type="paragraph" w:customStyle="1" w:styleId="BC4C9D396C82491BB556DAE4DE389827">
    <w:name w:val="BC4C9D396C82491BB556DAE4DE389827"/>
    <w:rsid w:val="005A6503"/>
    <w:rPr>
      <w:lang w:val="en-US" w:eastAsia="en-US"/>
    </w:rPr>
  </w:style>
  <w:style w:type="paragraph" w:customStyle="1" w:styleId="0FCB52A4AD3A47C0B8152C9F04B01F15">
    <w:name w:val="0FCB52A4AD3A47C0B8152C9F04B01F15"/>
    <w:rsid w:val="005A6503"/>
    <w:rPr>
      <w:lang w:val="en-US" w:eastAsia="en-US"/>
    </w:rPr>
  </w:style>
  <w:style w:type="paragraph" w:customStyle="1" w:styleId="42C1D8CE8AE5455AAAAC53B0A7BDAB63">
    <w:name w:val="42C1D8CE8AE5455AAAAC53B0A7BDAB63"/>
    <w:rsid w:val="005A6503"/>
    <w:rPr>
      <w:lang w:val="en-US" w:eastAsia="en-US"/>
    </w:rPr>
  </w:style>
  <w:style w:type="paragraph" w:customStyle="1" w:styleId="7AB1CBBE27D04F74A57F08734E4D912D">
    <w:name w:val="7AB1CBBE27D04F74A57F08734E4D912D"/>
    <w:rsid w:val="005A6503"/>
    <w:rPr>
      <w:lang w:val="en-US" w:eastAsia="en-US"/>
    </w:rPr>
  </w:style>
  <w:style w:type="paragraph" w:customStyle="1" w:styleId="32635042F8284EFCAFC796764909F554">
    <w:name w:val="32635042F8284EFCAFC796764909F554"/>
    <w:rsid w:val="005A6503"/>
    <w:rPr>
      <w:lang w:val="en-US" w:eastAsia="en-US"/>
    </w:rPr>
  </w:style>
  <w:style w:type="paragraph" w:customStyle="1" w:styleId="A8F23484C41C40FFA645EB348A6DAE9B">
    <w:name w:val="A8F23484C41C40FFA645EB348A6DAE9B"/>
    <w:rsid w:val="005A6503"/>
    <w:rPr>
      <w:lang w:val="en-US" w:eastAsia="en-US"/>
    </w:rPr>
  </w:style>
  <w:style w:type="paragraph" w:customStyle="1" w:styleId="3FC6A3FDA79D441E9CD3359FEC4883F9">
    <w:name w:val="3FC6A3FDA79D441E9CD3359FEC4883F9"/>
    <w:rsid w:val="005A6503"/>
    <w:rPr>
      <w:lang w:val="en-US" w:eastAsia="en-US"/>
    </w:rPr>
  </w:style>
  <w:style w:type="paragraph" w:customStyle="1" w:styleId="500A5EA8D993424AA3426E3ADCEEBCCB">
    <w:name w:val="500A5EA8D993424AA3426E3ADCEEBCCB"/>
    <w:rsid w:val="005A6503"/>
    <w:rPr>
      <w:lang w:val="en-US" w:eastAsia="en-US"/>
    </w:rPr>
  </w:style>
  <w:style w:type="paragraph" w:customStyle="1" w:styleId="F1B8C483FB974A06817221A6A479F79B">
    <w:name w:val="F1B8C483FB974A06817221A6A479F79B"/>
    <w:rsid w:val="005A6503"/>
    <w:rPr>
      <w:lang w:val="en-US" w:eastAsia="en-US"/>
    </w:rPr>
  </w:style>
  <w:style w:type="paragraph" w:customStyle="1" w:styleId="5D646313039D4A5B9B99ED4FF0F5D1F0">
    <w:name w:val="5D646313039D4A5B9B99ED4FF0F5D1F0"/>
    <w:rsid w:val="005A6503"/>
    <w:rPr>
      <w:lang w:val="en-US" w:eastAsia="en-US"/>
    </w:rPr>
  </w:style>
  <w:style w:type="paragraph" w:customStyle="1" w:styleId="587EEBB8C47D4AF1960B436AAF7F5B1D">
    <w:name w:val="587EEBB8C47D4AF1960B436AAF7F5B1D"/>
    <w:rsid w:val="005A6503"/>
    <w:rPr>
      <w:lang w:val="en-US" w:eastAsia="en-US"/>
    </w:rPr>
  </w:style>
  <w:style w:type="paragraph" w:customStyle="1" w:styleId="EE8866F7C4A24D348449623F3B79EC71">
    <w:name w:val="EE8866F7C4A24D348449623F3B79EC71"/>
    <w:rsid w:val="005A6503"/>
    <w:rPr>
      <w:lang w:val="en-US" w:eastAsia="en-US"/>
    </w:rPr>
  </w:style>
  <w:style w:type="paragraph" w:customStyle="1" w:styleId="950EAD1011CC4B1CA164B2445ADDB7E4">
    <w:name w:val="950EAD1011CC4B1CA164B2445ADDB7E4"/>
    <w:rsid w:val="005A6503"/>
    <w:rPr>
      <w:lang w:val="en-US" w:eastAsia="en-US"/>
    </w:rPr>
  </w:style>
  <w:style w:type="paragraph" w:customStyle="1" w:styleId="EB513D90853B406E8ADDA087BECF61F9">
    <w:name w:val="EB513D90853B406E8ADDA087BECF61F9"/>
    <w:rsid w:val="005A6503"/>
    <w:rPr>
      <w:lang w:val="en-US" w:eastAsia="en-US"/>
    </w:rPr>
  </w:style>
  <w:style w:type="paragraph" w:customStyle="1" w:styleId="3B3939348CDA462884A2DA4A22615FEE">
    <w:name w:val="3B3939348CDA462884A2DA4A22615FEE"/>
    <w:rsid w:val="005A6503"/>
    <w:rPr>
      <w:lang w:val="en-US" w:eastAsia="en-US"/>
    </w:rPr>
  </w:style>
  <w:style w:type="paragraph" w:customStyle="1" w:styleId="8E032D5B67864FB39E1D54907DC890BB">
    <w:name w:val="8E032D5B67864FB39E1D54907DC890BB"/>
    <w:rsid w:val="005A6503"/>
    <w:rPr>
      <w:lang w:val="en-US" w:eastAsia="en-US"/>
    </w:rPr>
  </w:style>
  <w:style w:type="paragraph" w:customStyle="1" w:styleId="89A7BD4B819F45EBB7B99474D3D2CBC8">
    <w:name w:val="89A7BD4B819F45EBB7B99474D3D2CBC8"/>
    <w:rsid w:val="005A6503"/>
    <w:rPr>
      <w:lang w:val="en-US" w:eastAsia="en-US"/>
    </w:rPr>
  </w:style>
  <w:style w:type="paragraph" w:customStyle="1" w:styleId="E4E4E505FE5F493693950602C92CBB0D">
    <w:name w:val="E4E4E505FE5F493693950602C92CBB0D"/>
    <w:rsid w:val="005A6503"/>
    <w:rPr>
      <w:lang w:val="en-US" w:eastAsia="en-US"/>
    </w:rPr>
  </w:style>
  <w:style w:type="paragraph" w:customStyle="1" w:styleId="A1C7F8F25A2B4C8E8BD0AB496D2636AF">
    <w:name w:val="A1C7F8F25A2B4C8E8BD0AB496D2636AF"/>
    <w:rsid w:val="005A6503"/>
    <w:rPr>
      <w:lang w:val="en-US" w:eastAsia="en-US"/>
    </w:rPr>
  </w:style>
  <w:style w:type="paragraph" w:customStyle="1" w:styleId="372BE5C92F17493489563AA6E31D47F4">
    <w:name w:val="372BE5C92F17493489563AA6E31D47F4"/>
    <w:rsid w:val="005A6503"/>
    <w:rPr>
      <w:lang w:val="en-US" w:eastAsia="en-US"/>
    </w:rPr>
  </w:style>
  <w:style w:type="paragraph" w:customStyle="1" w:styleId="59E67DFCCB3A4C86B514154562E86720">
    <w:name w:val="59E67DFCCB3A4C86B514154562E86720"/>
    <w:rsid w:val="005A6503"/>
    <w:rPr>
      <w:lang w:val="en-US" w:eastAsia="en-US"/>
    </w:rPr>
  </w:style>
  <w:style w:type="paragraph" w:customStyle="1" w:styleId="ED4F1DF894674087AB6A9D5DA3B108C8">
    <w:name w:val="ED4F1DF894674087AB6A9D5DA3B108C8"/>
    <w:rsid w:val="005A6503"/>
    <w:rPr>
      <w:lang w:val="en-US" w:eastAsia="en-US"/>
    </w:rPr>
  </w:style>
  <w:style w:type="paragraph" w:customStyle="1" w:styleId="D4791D00D0FD4B54BAD75DEBD1DA13BD">
    <w:name w:val="D4791D00D0FD4B54BAD75DEBD1DA13BD"/>
    <w:rsid w:val="005A6503"/>
    <w:rPr>
      <w:lang w:val="en-US" w:eastAsia="en-US"/>
    </w:rPr>
  </w:style>
  <w:style w:type="paragraph" w:customStyle="1" w:styleId="E9ABFBD61A1E437A99A24EF7F8853913">
    <w:name w:val="E9ABFBD61A1E437A99A24EF7F8853913"/>
    <w:rsid w:val="005A6503"/>
    <w:rPr>
      <w:lang w:val="en-US" w:eastAsia="en-US"/>
    </w:rPr>
  </w:style>
  <w:style w:type="paragraph" w:customStyle="1" w:styleId="FDA142255AD04D72A73CCCD5EEFE9797">
    <w:name w:val="FDA142255AD04D72A73CCCD5EEFE9797"/>
    <w:rsid w:val="005A6503"/>
    <w:rPr>
      <w:lang w:val="en-US" w:eastAsia="en-US"/>
    </w:rPr>
  </w:style>
  <w:style w:type="paragraph" w:customStyle="1" w:styleId="913E6C00992F4932BAB5174399B44AE1">
    <w:name w:val="913E6C00992F4932BAB5174399B44AE1"/>
    <w:rsid w:val="005A6503"/>
    <w:rPr>
      <w:lang w:val="en-US" w:eastAsia="en-US"/>
    </w:rPr>
  </w:style>
  <w:style w:type="paragraph" w:customStyle="1" w:styleId="1926E14475134ECB887D2ED0E94E4566">
    <w:name w:val="1926E14475134ECB887D2ED0E94E4566"/>
    <w:rsid w:val="005A6503"/>
    <w:rPr>
      <w:lang w:val="en-US" w:eastAsia="en-US"/>
    </w:rPr>
  </w:style>
  <w:style w:type="paragraph" w:customStyle="1" w:styleId="69CDAF4705AE450CBABE58B8C0C528FE">
    <w:name w:val="69CDAF4705AE450CBABE58B8C0C528FE"/>
    <w:rsid w:val="005A6503"/>
    <w:rPr>
      <w:lang w:val="en-US" w:eastAsia="en-US"/>
    </w:rPr>
  </w:style>
  <w:style w:type="paragraph" w:customStyle="1" w:styleId="7F36EACA481F4D68B100F96C38481492">
    <w:name w:val="7F36EACA481F4D68B100F96C38481492"/>
    <w:rsid w:val="005A6503"/>
    <w:rPr>
      <w:lang w:val="en-US" w:eastAsia="en-US"/>
    </w:rPr>
  </w:style>
  <w:style w:type="paragraph" w:customStyle="1" w:styleId="BA3659D3A69347D19DC6A82B5C6D4C47">
    <w:name w:val="BA3659D3A69347D19DC6A82B5C6D4C47"/>
    <w:rsid w:val="005A6503"/>
    <w:rPr>
      <w:lang w:val="en-US" w:eastAsia="en-US"/>
    </w:rPr>
  </w:style>
  <w:style w:type="paragraph" w:customStyle="1" w:styleId="FE450E9EB3C247C996CC38B8EE3614D7">
    <w:name w:val="FE450E9EB3C247C996CC38B8EE3614D7"/>
    <w:rsid w:val="005A6503"/>
    <w:rPr>
      <w:lang w:val="en-US" w:eastAsia="en-US"/>
    </w:rPr>
  </w:style>
  <w:style w:type="paragraph" w:customStyle="1" w:styleId="818727930C614A2A90B3182B46DDB893">
    <w:name w:val="818727930C614A2A90B3182B46DDB893"/>
    <w:rsid w:val="005A6503"/>
    <w:rPr>
      <w:lang w:val="en-US" w:eastAsia="en-US"/>
    </w:rPr>
  </w:style>
  <w:style w:type="paragraph" w:customStyle="1" w:styleId="B921DFD5CF9645C0925BA1B7804E42D6">
    <w:name w:val="B921DFD5CF9645C0925BA1B7804E42D6"/>
    <w:rsid w:val="005A6503"/>
    <w:rPr>
      <w:lang w:val="en-US" w:eastAsia="en-US"/>
    </w:rPr>
  </w:style>
  <w:style w:type="paragraph" w:customStyle="1" w:styleId="B385EA773845404E8456B9D69250DC8B">
    <w:name w:val="B385EA773845404E8456B9D69250DC8B"/>
    <w:rsid w:val="005A6503"/>
    <w:rPr>
      <w:lang w:val="en-US" w:eastAsia="en-US"/>
    </w:rPr>
  </w:style>
  <w:style w:type="paragraph" w:customStyle="1" w:styleId="5386B1A8029D42CEBE719CEFB3AAC623">
    <w:name w:val="5386B1A8029D42CEBE719CEFB3AAC623"/>
    <w:rsid w:val="005A6503"/>
    <w:rPr>
      <w:lang w:val="en-US" w:eastAsia="en-US"/>
    </w:rPr>
  </w:style>
  <w:style w:type="paragraph" w:customStyle="1" w:styleId="1520B28D80DF417581089F5830D0787D">
    <w:name w:val="1520B28D80DF417581089F5830D0787D"/>
    <w:rsid w:val="005A6503"/>
    <w:rPr>
      <w:lang w:val="en-US" w:eastAsia="en-US"/>
    </w:rPr>
  </w:style>
  <w:style w:type="paragraph" w:customStyle="1" w:styleId="FE8EACED54754355B52ABF9617A877CF">
    <w:name w:val="FE8EACED54754355B52ABF9617A877CF"/>
    <w:rsid w:val="005A6503"/>
    <w:rPr>
      <w:lang w:val="en-US" w:eastAsia="en-US"/>
    </w:rPr>
  </w:style>
  <w:style w:type="paragraph" w:customStyle="1" w:styleId="94F452B66860440AA2599BE7E045C9A1">
    <w:name w:val="94F452B66860440AA2599BE7E045C9A1"/>
    <w:rsid w:val="005A6503"/>
    <w:rPr>
      <w:lang w:val="en-US" w:eastAsia="en-US"/>
    </w:rPr>
  </w:style>
  <w:style w:type="paragraph" w:customStyle="1" w:styleId="20A64FC010CE4EE0B73D34A7855D04B0">
    <w:name w:val="20A64FC010CE4EE0B73D34A7855D04B0"/>
    <w:rsid w:val="005A6503"/>
    <w:rPr>
      <w:lang w:val="en-US" w:eastAsia="en-US"/>
    </w:rPr>
  </w:style>
  <w:style w:type="paragraph" w:customStyle="1" w:styleId="809F2D1599C1407DA27D9B9084612B9D">
    <w:name w:val="809F2D1599C1407DA27D9B9084612B9D"/>
    <w:rsid w:val="005A6503"/>
    <w:rPr>
      <w:lang w:val="en-US" w:eastAsia="en-US"/>
    </w:rPr>
  </w:style>
  <w:style w:type="paragraph" w:customStyle="1" w:styleId="761C6CEA27B447CD904CDDE542094335">
    <w:name w:val="761C6CEA27B447CD904CDDE542094335"/>
    <w:rsid w:val="005A6503"/>
    <w:rPr>
      <w:lang w:val="en-US" w:eastAsia="en-US"/>
    </w:rPr>
  </w:style>
  <w:style w:type="paragraph" w:customStyle="1" w:styleId="45F5CA0A05A6427DA701772942B46327">
    <w:name w:val="45F5CA0A05A6427DA701772942B46327"/>
    <w:rsid w:val="005A6503"/>
    <w:rPr>
      <w:lang w:val="en-US" w:eastAsia="en-US"/>
    </w:rPr>
  </w:style>
  <w:style w:type="paragraph" w:customStyle="1" w:styleId="71BD958A2BD14E2AADADB73E0E5C86D9">
    <w:name w:val="71BD958A2BD14E2AADADB73E0E5C86D9"/>
    <w:rsid w:val="005A6503"/>
    <w:rPr>
      <w:lang w:val="en-US" w:eastAsia="en-US"/>
    </w:rPr>
  </w:style>
  <w:style w:type="paragraph" w:customStyle="1" w:styleId="FB927AE5A509458B8B1D248A9FEAC145">
    <w:name w:val="FB927AE5A509458B8B1D248A9FEAC145"/>
    <w:rsid w:val="005A6503"/>
    <w:rPr>
      <w:lang w:val="en-US" w:eastAsia="en-US"/>
    </w:rPr>
  </w:style>
  <w:style w:type="paragraph" w:customStyle="1" w:styleId="1C0A703A425741629CA68006F5D353EC">
    <w:name w:val="1C0A703A425741629CA68006F5D353EC"/>
    <w:rsid w:val="005A6503"/>
    <w:rPr>
      <w:lang w:val="en-US" w:eastAsia="en-US"/>
    </w:rPr>
  </w:style>
  <w:style w:type="paragraph" w:customStyle="1" w:styleId="E29B749281A24EA8BD76851AE9F95CAD">
    <w:name w:val="E29B749281A24EA8BD76851AE9F95CAD"/>
    <w:rsid w:val="005A6503"/>
    <w:rPr>
      <w:lang w:val="en-US" w:eastAsia="en-US"/>
    </w:rPr>
  </w:style>
  <w:style w:type="paragraph" w:customStyle="1" w:styleId="969C1904889C4CB3895BE4DDFAD0F3F9">
    <w:name w:val="969C1904889C4CB3895BE4DDFAD0F3F9"/>
    <w:rsid w:val="005A6503"/>
    <w:rPr>
      <w:lang w:val="en-US" w:eastAsia="en-US"/>
    </w:rPr>
  </w:style>
  <w:style w:type="paragraph" w:customStyle="1" w:styleId="AEAE30B9D7ED4C9A96E62DF908242D59">
    <w:name w:val="AEAE30B9D7ED4C9A96E62DF908242D59"/>
    <w:rsid w:val="005A6503"/>
    <w:rPr>
      <w:lang w:val="en-US" w:eastAsia="en-US"/>
    </w:rPr>
  </w:style>
  <w:style w:type="paragraph" w:customStyle="1" w:styleId="06002FC4E4274022AAB42BC0F2A08178">
    <w:name w:val="06002FC4E4274022AAB42BC0F2A08178"/>
    <w:rsid w:val="005A6503"/>
    <w:rPr>
      <w:lang w:val="en-US" w:eastAsia="en-US"/>
    </w:rPr>
  </w:style>
  <w:style w:type="paragraph" w:customStyle="1" w:styleId="417D0DCDD4EF423B988C2809E06A548D">
    <w:name w:val="417D0DCDD4EF423B988C2809E06A548D"/>
    <w:rsid w:val="005A6503"/>
    <w:rPr>
      <w:lang w:val="en-US" w:eastAsia="en-US"/>
    </w:rPr>
  </w:style>
  <w:style w:type="paragraph" w:customStyle="1" w:styleId="66210F27600E4E4A899D0B88F2D4A5C1">
    <w:name w:val="66210F27600E4E4A899D0B88F2D4A5C1"/>
    <w:rsid w:val="005A6503"/>
    <w:rPr>
      <w:lang w:val="en-US" w:eastAsia="en-US"/>
    </w:rPr>
  </w:style>
  <w:style w:type="paragraph" w:customStyle="1" w:styleId="B1CF92C939184799A91342BAFCFF7CD6">
    <w:name w:val="B1CF92C939184799A91342BAFCFF7CD6"/>
    <w:rsid w:val="005A6503"/>
    <w:rPr>
      <w:lang w:val="en-US" w:eastAsia="en-US"/>
    </w:rPr>
  </w:style>
  <w:style w:type="paragraph" w:customStyle="1" w:styleId="EFC329AE137A45EC916E87FAE1D74979">
    <w:name w:val="EFC329AE137A45EC916E87FAE1D74979"/>
    <w:rsid w:val="005A6503"/>
    <w:rPr>
      <w:lang w:val="en-US" w:eastAsia="en-US"/>
    </w:rPr>
  </w:style>
  <w:style w:type="paragraph" w:customStyle="1" w:styleId="9113DD5865714C0EB832734A5C6BC3B9">
    <w:name w:val="9113DD5865714C0EB832734A5C6BC3B9"/>
    <w:rsid w:val="005A6503"/>
    <w:rPr>
      <w:lang w:val="en-US" w:eastAsia="en-US"/>
    </w:rPr>
  </w:style>
  <w:style w:type="paragraph" w:customStyle="1" w:styleId="0A6EACA3C10C4C2C8ACB9056AF2EBECE">
    <w:name w:val="0A6EACA3C10C4C2C8ACB9056AF2EBECE"/>
    <w:rsid w:val="005A6503"/>
    <w:rPr>
      <w:lang w:val="en-US" w:eastAsia="en-US"/>
    </w:rPr>
  </w:style>
  <w:style w:type="paragraph" w:customStyle="1" w:styleId="8542F70B63B140F09522C80006E4909C">
    <w:name w:val="8542F70B63B140F09522C80006E4909C"/>
    <w:rsid w:val="005A6503"/>
    <w:rPr>
      <w:lang w:val="en-US" w:eastAsia="en-US"/>
    </w:rPr>
  </w:style>
  <w:style w:type="paragraph" w:customStyle="1" w:styleId="525F6ACBD30741C7A218590E2CAC732C">
    <w:name w:val="525F6ACBD30741C7A218590E2CAC732C"/>
    <w:rsid w:val="005A6503"/>
    <w:rPr>
      <w:lang w:val="en-US" w:eastAsia="en-US"/>
    </w:rPr>
  </w:style>
  <w:style w:type="paragraph" w:customStyle="1" w:styleId="7820DA9E7AE7418884B06B7A3CD3DA74">
    <w:name w:val="7820DA9E7AE7418884B06B7A3CD3DA74"/>
    <w:rsid w:val="005A6503"/>
    <w:rPr>
      <w:lang w:val="en-US" w:eastAsia="en-US"/>
    </w:rPr>
  </w:style>
  <w:style w:type="paragraph" w:customStyle="1" w:styleId="5082FB6100244947BDF6954EFFDEC750">
    <w:name w:val="5082FB6100244947BDF6954EFFDEC750"/>
    <w:rsid w:val="005A6503"/>
    <w:rPr>
      <w:lang w:val="en-US" w:eastAsia="en-US"/>
    </w:rPr>
  </w:style>
  <w:style w:type="paragraph" w:customStyle="1" w:styleId="4DCF3BC897084D5E93961F816CB74E89">
    <w:name w:val="4DCF3BC897084D5E93961F816CB74E89"/>
    <w:rsid w:val="005A6503"/>
    <w:rPr>
      <w:lang w:val="en-US" w:eastAsia="en-US"/>
    </w:rPr>
  </w:style>
  <w:style w:type="paragraph" w:customStyle="1" w:styleId="C6E05F6824C44FA38433CF7328D6A685">
    <w:name w:val="C6E05F6824C44FA38433CF7328D6A685"/>
    <w:rsid w:val="005A6503"/>
    <w:rPr>
      <w:lang w:val="en-US" w:eastAsia="en-US"/>
    </w:rPr>
  </w:style>
  <w:style w:type="paragraph" w:customStyle="1" w:styleId="FB3CDC3D010E45FF83AC64A45E0DC18B">
    <w:name w:val="FB3CDC3D010E45FF83AC64A45E0DC18B"/>
    <w:rsid w:val="005A6503"/>
    <w:rPr>
      <w:lang w:val="en-US" w:eastAsia="en-US"/>
    </w:rPr>
  </w:style>
  <w:style w:type="paragraph" w:customStyle="1" w:styleId="900CA7BF4AAF4882A859063F30025196">
    <w:name w:val="900CA7BF4AAF4882A859063F30025196"/>
    <w:rsid w:val="005A6503"/>
    <w:rPr>
      <w:lang w:val="en-US" w:eastAsia="en-US"/>
    </w:rPr>
  </w:style>
  <w:style w:type="paragraph" w:customStyle="1" w:styleId="0474C1E1690C47B390674430CCB969B0">
    <w:name w:val="0474C1E1690C47B390674430CCB969B0"/>
    <w:rsid w:val="005A6503"/>
    <w:rPr>
      <w:lang w:val="en-US" w:eastAsia="en-US"/>
    </w:rPr>
  </w:style>
  <w:style w:type="paragraph" w:customStyle="1" w:styleId="58C38ED571754CE289FF8A031B4D6977">
    <w:name w:val="58C38ED571754CE289FF8A031B4D6977"/>
    <w:rsid w:val="005A6503"/>
    <w:rPr>
      <w:lang w:val="en-US" w:eastAsia="en-US"/>
    </w:rPr>
  </w:style>
  <w:style w:type="paragraph" w:customStyle="1" w:styleId="F907C9B45ECC442E92778E6410C754D3">
    <w:name w:val="F907C9B45ECC442E92778E6410C754D3"/>
    <w:rsid w:val="005A6503"/>
    <w:rPr>
      <w:lang w:val="en-US" w:eastAsia="en-US"/>
    </w:rPr>
  </w:style>
  <w:style w:type="paragraph" w:customStyle="1" w:styleId="52BD695B18A545B5AD1B37CDD2F9085A">
    <w:name w:val="52BD695B18A545B5AD1B37CDD2F9085A"/>
    <w:rsid w:val="005A6503"/>
    <w:rPr>
      <w:lang w:val="en-US" w:eastAsia="en-US"/>
    </w:rPr>
  </w:style>
  <w:style w:type="paragraph" w:customStyle="1" w:styleId="00F8D0834EB54494AB7170C0C7D81CAD">
    <w:name w:val="00F8D0834EB54494AB7170C0C7D81CAD"/>
    <w:rsid w:val="005A6503"/>
    <w:rPr>
      <w:lang w:val="en-US" w:eastAsia="en-US"/>
    </w:rPr>
  </w:style>
  <w:style w:type="paragraph" w:customStyle="1" w:styleId="982FB081DCA148638A71E3DF8BADC76D">
    <w:name w:val="982FB081DCA148638A71E3DF8BADC76D"/>
    <w:rsid w:val="005A6503"/>
    <w:rPr>
      <w:lang w:val="en-US" w:eastAsia="en-US"/>
    </w:rPr>
  </w:style>
  <w:style w:type="paragraph" w:customStyle="1" w:styleId="ADEBFFAD48C84706ADBA04AE893527C0">
    <w:name w:val="ADEBFFAD48C84706ADBA04AE893527C0"/>
    <w:rsid w:val="005A6503"/>
    <w:rPr>
      <w:lang w:val="en-US" w:eastAsia="en-US"/>
    </w:rPr>
  </w:style>
  <w:style w:type="paragraph" w:customStyle="1" w:styleId="ECB4A824EEBA466CB88652EC4188A662">
    <w:name w:val="ECB4A824EEBA466CB88652EC4188A662"/>
    <w:rsid w:val="005A6503"/>
    <w:rPr>
      <w:lang w:val="en-US" w:eastAsia="en-US"/>
    </w:rPr>
  </w:style>
  <w:style w:type="paragraph" w:customStyle="1" w:styleId="64EC9C2B30D64A92B361612EE6094B7F">
    <w:name w:val="64EC9C2B30D64A92B361612EE6094B7F"/>
    <w:rsid w:val="005A6503"/>
    <w:rPr>
      <w:lang w:val="en-US" w:eastAsia="en-US"/>
    </w:rPr>
  </w:style>
  <w:style w:type="paragraph" w:customStyle="1" w:styleId="648D4E373D484E66AC87BDB3A0E4B684">
    <w:name w:val="648D4E373D484E66AC87BDB3A0E4B684"/>
    <w:rsid w:val="005A6503"/>
    <w:rPr>
      <w:lang w:val="en-US" w:eastAsia="en-US"/>
    </w:rPr>
  </w:style>
  <w:style w:type="paragraph" w:customStyle="1" w:styleId="2EE17C9810954F008CAD2BE006D9D8F3">
    <w:name w:val="2EE17C9810954F008CAD2BE006D9D8F3"/>
    <w:rsid w:val="005A6503"/>
    <w:rPr>
      <w:lang w:val="en-US" w:eastAsia="en-US"/>
    </w:rPr>
  </w:style>
  <w:style w:type="paragraph" w:customStyle="1" w:styleId="322E337442BD4978910C330421BD97B5">
    <w:name w:val="322E337442BD4978910C330421BD97B5"/>
    <w:rsid w:val="005A6503"/>
    <w:rPr>
      <w:lang w:val="en-US" w:eastAsia="en-US"/>
    </w:rPr>
  </w:style>
  <w:style w:type="paragraph" w:customStyle="1" w:styleId="97197CB38D5A42779AC9CBD2A57F3724">
    <w:name w:val="97197CB38D5A42779AC9CBD2A57F3724"/>
    <w:rsid w:val="005A6503"/>
    <w:rPr>
      <w:lang w:val="en-US" w:eastAsia="en-US"/>
    </w:rPr>
  </w:style>
  <w:style w:type="paragraph" w:customStyle="1" w:styleId="99B60E7B85EF482EA1744C8D83E2A15F">
    <w:name w:val="99B60E7B85EF482EA1744C8D83E2A15F"/>
    <w:rsid w:val="005A6503"/>
    <w:rPr>
      <w:lang w:val="en-US" w:eastAsia="en-US"/>
    </w:rPr>
  </w:style>
  <w:style w:type="paragraph" w:customStyle="1" w:styleId="EC1F8274F6624F80A70FD904504E740B">
    <w:name w:val="EC1F8274F6624F80A70FD904504E740B"/>
    <w:rsid w:val="005A6503"/>
    <w:rPr>
      <w:lang w:val="en-US" w:eastAsia="en-US"/>
    </w:rPr>
  </w:style>
  <w:style w:type="paragraph" w:customStyle="1" w:styleId="3D7F3FE1AAB04557973D2EB63ED307E0">
    <w:name w:val="3D7F3FE1AAB04557973D2EB63ED307E0"/>
    <w:rsid w:val="005A6503"/>
    <w:rPr>
      <w:lang w:val="en-US" w:eastAsia="en-US"/>
    </w:rPr>
  </w:style>
  <w:style w:type="paragraph" w:customStyle="1" w:styleId="E610BEFB137248249E2ADF1B9F15C299">
    <w:name w:val="E610BEFB137248249E2ADF1B9F15C299"/>
    <w:rsid w:val="005A6503"/>
    <w:rPr>
      <w:lang w:val="en-US" w:eastAsia="en-US"/>
    </w:rPr>
  </w:style>
  <w:style w:type="paragraph" w:customStyle="1" w:styleId="65B75E7491444FC2B7F03A28DBB38850">
    <w:name w:val="65B75E7491444FC2B7F03A28DBB38850"/>
    <w:rsid w:val="005A6503"/>
    <w:rPr>
      <w:lang w:val="en-US" w:eastAsia="en-US"/>
    </w:rPr>
  </w:style>
  <w:style w:type="paragraph" w:customStyle="1" w:styleId="22180201EDE14385B5392BAC7518D92E">
    <w:name w:val="22180201EDE14385B5392BAC7518D92E"/>
    <w:rsid w:val="005A6503"/>
    <w:rPr>
      <w:lang w:val="en-US" w:eastAsia="en-US"/>
    </w:rPr>
  </w:style>
  <w:style w:type="paragraph" w:customStyle="1" w:styleId="6D7F9807F1F74BC18B7CA2C1FB3902C3">
    <w:name w:val="6D7F9807F1F74BC18B7CA2C1FB3902C3"/>
    <w:rsid w:val="005A6503"/>
    <w:rPr>
      <w:lang w:val="en-US" w:eastAsia="en-US"/>
    </w:rPr>
  </w:style>
  <w:style w:type="paragraph" w:customStyle="1" w:styleId="6453BC864B164CDEB8921F828839BE2C">
    <w:name w:val="6453BC864B164CDEB8921F828839BE2C"/>
    <w:rsid w:val="005A6503"/>
    <w:rPr>
      <w:lang w:val="en-US" w:eastAsia="en-US"/>
    </w:rPr>
  </w:style>
  <w:style w:type="paragraph" w:customStyle="1" w:styleId="A257666D149C432CBADE7AE8B90EDD2E">
    <w:name w:val="A257666D149C432CBADE7AE8B90EDD2E"/>
    <w:rsid w:val="005A6503"/>
    <w:rPr>
      <w:lang w:val="en-US" w:eastAsia="en-US"/>
    </w:rPr>
  </w:style>
  <w:style w:type="paragraph" w:customStyle="1" w:styleId="DB2E945C40B444F28D59704BA1768E2D">
    <w:name w:val="DB2E945C40B444F28D59704BA1768E2D"/>
    <w:rsid w:val="005A6503"/>
    <w:rPr>
      <w:lang w:val="en-US" w:eastAsia="en-US"/>
    </w:rPr>
  </w:style>
  <w:style w:type="paragraph" w:customStyle="1" w:styleId="F2CA9E6FD4F4469996DEC3684CC2C81E">
    <w:name w:val="F2CA9E6FD4F4469996DEC3684CC2C81E"/>
    <w:rsid w:val="005A6503"/>
    <w:rPr>
      <w:lang w:val="en-US" w:eastAsia="en-US"/>
    </w:rPr>
  </w:style>
  <w:style w:type="paragraph" w:customStyle="1" w:styleId="34ECB4B29BFE4454947957E99C333AF1">
    <w:name w:val="34ECB4B29BFE4454947957E99C333AF1"/>
    <w:rsid w:val="005A6503"/>
    <w:rPr>
      <w:lang w:val="en-US" w:eastAsia="en-US"/>
    </w:rPr>
  </w:style>
  <w:style w:type="paragraph" w:customStyle="1" w:styleId="A17D22CEE7054B33A0AF2DCDE00BF2E0">
    <w:name w:val="A17D22CEE7054B33A0AF2DCDE00BF2E0"/>
    <w:rsid w:val="005A6503"/>
    <w:rPr>
      <w:lang w:val="en-US" w:eastAsia="en-US"/>
    </w:rPr>
  </w:style>
  <w:style w:type="paragraph" w:customStyle="1" w:styleId="F60E9103262241C3851A79121BFB09DD">
    <w:name w:val="F60E9103262241C3851A79121BFB09DD"/>
    <w:rsid w:val="005A6503"/>
    <w:rPr>
      <w:lang w:val="en-US" w:eastAsia="en-US"/>
    </w:rPr>
  </w:style>
  <w:style w:type="paragraph" w:customStyle="1" w:styleId="8CA0F54381C24EBAB1D12923D728C35E">
    <w:name w:val="8CA0F54381C24EBAB1D12923D728C35E"/>
    <w:rsid w:val="005A6503"/>
    <w:rPr>
      <w:lang w:val="en-US" w:eastAsia="en-US"/>
    </w:rPr>
  </w:style>
  <w:style w:type="paragraph" w:customStyle="1" w:styleId="FEDD2B00F4A3489E8981A4D963A71798">
    <w:name w:val="FEDD2B00F4A3489E8981A4D963A71798"/>
    <w:rsid w:val="005A6503"/>
    <w:rPr>
      <w:lang w:val="en-US" w:eastAsia="en-US"/>
    </w:rPr>
  </w:style>
  <w:style w:type="paragraph" w:customStyle="1" w:styleId="601F773FA17A42F482B04029E9B514C2">
    <w:name w:val="601F773FA17A42F482B04029E9B514C2"/>
    <w:rsid w:val="005A6503"/>
    <w:rPr>
      <w:lang w:val="en-US" w:eastAsia="en-US"/>
    </w:rPr>
  </w:style>
  <w:style w:type="paragraph" w:customStyle="1" w:styleId="8D9AB1F211874E259FE6B1088E4F879C">
    <w:name w:val="8D9AB1F211874E259FE6B1088E4F879C"/>
    <w:rsid w:val="005A6503"/>
    <w:rPr>
      <w:lang w:val="en-US" w:eastAsia="en-US"/>
    </w:rPr>
  </w:style>
  <w:style w:type="paragraph" w:customStyle="1" w:styleId="0250AE7723164119BCD5F41A837F6B60">
    <w:name w:val="0250AE7723164119BCD5F41A837F6B60"/>
    <w:rsid w:val="005A6503"/>
    <w:rPr>
      <w:lang w:val="en-US" w:eastAsia="en-US"/>
    </w:rPr>
  </w:style>
  <w:style w:type="paragraph" w:customStyle="1" w:styleId="CC63905092B042559486D424F756C772">
    <w:name w:val="CC63905092B042559486D424F756C772"/>
    <w:rsid w:val="005A6503"/>
    <w:rPr>
      <w:lang w:val="en-US" w:eastAsia="en-US"/>
    </w:rPr>
  </w:style>
  <w:style w:type="paragraph" w:customStyle="1" w:styleId="B84DBB8472C3418488734A93279F1D58">
    <w:name w:val="B84DBB8472C3418488734A93279F1D58"/>
    <w:rsid w:val="005A6503"/>
    <w:rPr>
      <w:lang w:val="en-US" w:eastAsia="en-US"/>
    </w:rPr>
  </w:style>
  <w:style w:type="paragraph" w:customStyle="1" w:styleId="5B5A855FAB1F48F1965C47CC17F19930">
    <w:name w:val="5B5A855FAB1F48F1965C47CC17F19930"/>
    <w:rsid w:val="005A6503"/>
    <w:rPr>
      <w:lang w:val="en-US" w:eastAsia="en-US"/>
    </w:rPr>
  </w:style>
  <w:style w:type="paragraph" w:customStyle="1" w:styleId="DA81646D4BB14D759D59F716B7587725">
    <w:name w:val="DA81646D4BB14D759D59F716B7587725"/>
    <w:rsid w:val="005A6503"/>
    <w:rPr>
      <w:lang w:val="en-US" w:eastAsia="en-US"/>
    </w:rPr>
  </w:style>
  <w:style w:type="paragraph" w:customStyle="1" w:styleId="B21E149866E54DE18762A0E5493A9DF6">
    <w:name w:val="B21E149866E54DE18762A0E5493A9DF6"/>
    <w:rsid w:val="005A6503"/>
    <w:rPr>
      <w:lang w:val="en-US" w:eastAsia="en-US"/>
    </w:rPr>
  </w:style>
  <w:style w:type="paragraph" w:customStyle="1" w:styleId="DCD14D86E9B5495C962360A3A1FF8BB5">
    <w:name w:val="DCD14D86E9B5495C962360A3A1FF8BB5"/>
    <w:rsid w:val="005A6503"/>
    <w:rPr>
      <w:lang w:val="en-US" w:eastAsia="en-US"/>
    </w:rPr>
  </w:style>
  <w:style w:type="paragraph" w:customStyle="1" w:styleId="E2DF0988489D4C659FE9A48DF67514D6">
    <w:name w:val="E2DF0988489D4C659FE9A48DF67514D6"/>
    <w:rsid w:val="005A6503"/>
    <w:rPr>
      <w:lang w:val="en-US" w:eastAsia="en-US"/>
    </w:rPr>
  </w:style>
  <w:style w:type="paragraph" w:customStyle="1" w:styleId="BC3D25F9667645F7BAE68000E2C9D5F4">
    <w:name w:val="BC3D25F9667645F7BAE68000E2C9D5F4"/>
    <w:rsid w:val="005A6503"/>
    <w:rPr>
      <w:lang w:val="en-US" w:eastAsia="en-US"/>
    </w:rPr>
  </w:style>
  <w:style w:type="paragraph" w:customStyle="1" w:styleId="DC596D8D4B29457F8193DC2F6C4728FC">
    <w:name w:val="DC596D8D4B29457F8193DC2F6C4728FC"/>
    <w:rsid w:val="005A6503"/>
    <w:rPr>
      <w:lang w:val="en-US" w:eastAsia="en-US"/>
    </w:rPr>
  </w:style>
  <w:style w:type="paragraph" w:customStyle="1" w:styleId="41454ED7340D4E7794998DB5D4A9BF6F">
    <w:name w:val="41454ED7340D4E7794998DB5D4A9BF6F"/>
    <w:rsid w:val="005A6503"/>
    <w:rPr>
      <w:lang w:val="en-US" w:eastAsia="en-US"/>
    </w:rPr>
  </w:style>
  <w:style w:type="paragraph" w:customStyle="1" w:styleId="82B1D53D7A9442769B393D6696D4D3E1">
    <w:name w:val="82B1D53D7A9442769B393D6696D4D3E1"/>
    <w:rsid w:val="005A6503"/>
    <w:rPr>
      <w:lang w:val="en-US" w:eastAsia="en-US"/>
    </w:rPr>
  </w:style>
  <w:style w:type="paragraph" w:customStyle="1" w:styleId="EBE8D4A5337A410C9C1AD14B8EF1E23E">
    <w:name w:val="EBE8D4A5337A410C9C1AD14B8EF1E23E"/>
    <w:rsid w:val="005A6503"/>
    <w:rPr>
      <w:lang w:val="en-US" w:eastAsia="en-US"/>
    </w:rPr>
  </w:style>
  <w:style w:type="paragraph" w:customStyle="1" w:styleId="66836C68C1984848945394A2C7EF08FC">
    <w:name w:val="66836C68C1984848945394A2C7EF08FC"/>
    <w:rsid w:val="005A6503"/>
    <w:rPr>
      <w:lang w:val="en-US" w:eastAsia="en-US"/>
    </w:rPr>
  </w:style>
  <w:style w:type="paragraph" w:customStyle="1" w:styleId="84A564DA21C04A35AF439BD4501B095A">
    <w:name w:val="84A564DA21C04A35AF439BD4501B095A"/>
    <w:rsid w:val="005A6503"/>
    <w:rPr>
      <w:lang w:val="en-US" w:eastAsia="en-US"/>
    </w:rPr>
  </w:style>
  <w:style w:type="paragraph" w:customStyle="1" w:styleId="39DCA0968F3E4F89A62C9DF6B8C96BC7">
    <w:name w:val="39DCA0968F3E4F89A62C9DF6B8C96BC7"/>
    <w:rsid w:val="005A6503"/>
    <w:rPr>
      <w:lang w:val="en-US" w:eastAsia="en-US"/>
    </w:rPr>
  </w:style>
  <w:style w:type="paragraph" w:customStyle="1" w:styleId="00843B3C2A344899A1C47344B07599A6">
    <w:name w:val="00843B3C2A344899A1C47344B07599A6"/>
    <w:rsid w:val="005A6503"/>
    <w:rPr>
      <w:lang w:val="en-US" w:eastAsia="en-US"/>
    </w:rPr>
  </w:style>
  <w:style w:type="paragraph" w:customStyle="1" w:styleId="DDE00B5992D141E28E89095C5EA827D2">
    <w:name w:val="DDE00B5992D141E28E89095C5EA827D2"/>
    <w:rsid w:val="005A6503"/>
    <w:rPr>
      <w:lang w:val="en-US" w:eastAsia="en-US"/>
    </w:rPr>
  </w:style>
  <w:style w:type="paragraph" w:customStyle="1" w:styleId="F0C3475886B44C179D6BEB0E53052F24">
    <w:name w:val="F0C3475886B44C179D6BEB0E53052F24"/>
    <w:rsid w:val="005A6503"/>
    <w:rPr>
      <w:lang w:val="en-US" w:eastAsia="en-US"/>
    </w:rPr>
  </w:style>
  <w:style w:type="paragraph" w:customStyle="1" w:styleId="CCE46DF620FB41319FDEA2D8DAC38A46">
    <w:name w:val="CCE46DF620FB41319FDEA2D8DAC38A46"/>
    <w:rsid w:val="005A6503"/>
    <w:rPr>
      <w:lang w:val="en-US" w:eastAsia="en-US"/>
    </w:rPr>
  </w:style>
  <w:style w:type="paragraph" w:customStyle="1" w:styleId="2C0A5B979BCE41A18B25FCE029F2F0B3">
    <w:name w:val="2C0A5B979BCE41A18B25FCE029F2F0B3"/>
    <w:rsid w:val="005A6503"/>
    <w:rPr>
      <w:lang w:val="en-US" w:eastAsia="en-US"/>
    </w:rPr>
  </w:style>
  <w:style w:type="paragraph" w:customStyle="1" w:styleId="ADB268DFFDB742729270DCA88200D472">
    <w:name w:val="ADB268DFFDB742729270DCA88200D472"/>
    <w:rsid w:val="005A6503"/>
    <w:rPr>
      <w:lang w:val="en-US" w:eastAsia="en-US"/>
    </w:rPr>
  </w:style>
  <w:style w:type="paragraph" w:customStyle="1" w:styleId="29A4DE0F24894CBA935E13DCACFF0921">
    <w:name w:val="29A4DE0F24894CBA935E13DCACFF0921"/>
    <w:rsid w:val="005A6503"/>
    <w:rPr>
      <w:lang w:val="en-US" w:eastAsia="en-US"/>
    </w:rPr>
  </w:style>
  <w:style w:type="paragraph" w:customStyle="1" w:styleId="A27A0CFEE24E4592944B87E59FE7BB16">
    <w:name w:val="A27A0CFEE24E4592944B87E59FE7BB16"/>
    <w:rsid w:val="005A6503"/>
    <w:rPr>
      <w:lang w:val="en-US" w:eastAsia="en-US"/>
    </w:rPr>
  </w:style>
  <w:style w:type="paragraph" w:customStyle="1" w:styleId="7D334CDFA0D7475E8E32AB89326CCCF8">
    <w:name w:val="7D334CDFA0D7475E8E32AB89326CCCF8"/>
    <w:rsid w:val="005A6503"/>
    <w:rPr>
      <w:lang w:val="en-US" w:eastAsia="en-US"/>
    </w:rPr>
  </w:style>
  <w:style w:type="paragraph" w:customStyle="1" w:styleId="9ABA2F8BB46944EDAF4C18D486177C20">
    <w:name w:val="9ABA2F8BB46944EDAF4C18D486177C20"/>
    <w:rsid w:val="005A6503"/>
    <w:rPr>
      <w:lang w:val="en-US" w:eastAsia="en-US"/>
    </w:rPr>
  </w:style>
  <w:style w:type="paragraph" w:customStyle="1" w:styleId="5E5457A766B9483DA5612CC37C848B7A">
    <w:name w:val="5E5457A766B9483DA5612CC37C848B7A"/>
    <w:rsid w:val="005A6503"/>
    <w:rPr>
      <w:lang w:val="en-US" w:eastAsia="en-US"/>
    </w:rPr>
  </w:style>
  <w:style w:type="paragraph" w:customStyle="1" w:styleId="748EF1B2B5C54F388D30A33EF426BC93">
    <w:name w:val="748EF1B2B5C54F388D30A33EF426BC93"/>
    <w:rsid w:val="005A6503"/>
    <w:rPr>
      <w:lang w:val="en-US" w:eastAsia="en-US"/>
    </w:rPr>
  </w:style>
  <w:style w:type="paragraph" w:customStyle="1" w:styleId="779BB5862BA548DCA09B0F742B74B61E">
    <w:name w:val="779BB5862BA548DCA09B0F742B74B61E"/>
    <w:rsid w:val="005A6503"/>
    <w:rPr>
      <w:lang w:val="en-US" w:eastAsia="en-US"/>
    </w:rPr>
  </w:style>
  <w:style w:type="paragraph" w:customStyle="1" w:styleId="59832CCFEEDD478EA28C1B6F3A408276">
    <w:name w:val="59832CCFEEDD478EA28C1B6F3A408276"/>
    <w:rsid w:val="005A6503"/>
    <w:rPr>
      <w:lang w:val="en-US" w:eastAsia="en-US"/>
    </w:rPr>
  </w:style>
  <w:style w:type="paragraph" w:customStyle="1" w:styleId="BD3364923A1B4093BBDF623470D6D938">
    <w:name w:val="BD3364923A1B4093BBDF623470D6D938"/>
    <w:rsid w:val="005A6503"/>
    <w:rPr>
      <w:lang w:val="en-US" w:eastAsia="en-US"/>
    </w:rPr>
  </w:style>
  <w:style w:type="paragraph" w:customStyle="1" w:styleId="BF10BC6ED44345229FDF71E6C6490554">
    <w:name w:val="BF10BC6ED44345229FDF71E6C6490554"/>
    <w:rsid w:val="005A6503"/>
    <w:rPr>
      <w:lang w:val="en-US" w:eastAsia="en-US"/>
    </w:rPr>
  </w:style>
  <w:style w:type="paragraph" w:customStyle="1" w:styleId="3235B051C9B642B69AA2ECD61BC7CBB3">
    <w:name w:val="3235B051C9B642B69AA2ECD61BC7CBB3"/>
    <w:rsid w:val="005A6503"/>
    <w:rPr>
      <w:lang w:val="en-US" w:eastAsia="en-US"/>
    </w:rPr>
  </w:style>
  <w:style w:type="paragraph" w:customStyle="1" w:styleId="36BF965B9F7D44D99D219785C4899DF0">
    <w:name w:val="36BF965B9F7D44D99D219785C4899DF0"/>
    <w:rsid w:val="005A6503"/>
    <w:rPr>
      <w:lang w:val="en-US" w:eastAsia="en-US"/>
    </w:rPr>
  </w:style>
  <w:style w:type="paragraph" w:customStyle="1" w:styleId="6A179F6E42C540528F68047E331B5D34">
    <w:name w:val="6A179F6E42C540528F68047E331B5D34"/>
    <w:rsid w:val="005A6503"/>
    <w:rPr>
      <w:lang w:val="en-US" w:eastAsia="en-US"/>
    </w:rPr>
  </w:style>
  <w:style w:type="paragraph" w:customStyle="1" w:styleId="C157821BF7654F649FAEA95DCC648F21">
    <w:name w:val="C157821BF7654F649FAEA95DCC648F21"/>
    <w:rsid w:val="005A6503"/>
    <w:rPr>
      <w:lang w:val="en-US" w:eastAsia="en-US"/>
    </w:rPr>
  </w:style>
  <w:style w:type="paragraph" w:customStyle="1" w:styleId="F69F78D17D3041F985AB21081DCF802E">
    <w:name w:val="F69F78D17D3041F985AB21081DCF802E"/>
    <w:rsid w:val="005A6503"/>
    <w:rPr>
      <w:lang w:val="en-US" w:eastAsia="en-US"/>
    </w:rPr>
  </w:style>
  <w:style w:type="paragraph" w:customStyle="1" w:styleId="BCEEA8528ABD47E590F0B96C856A5744">
    <w:name w:val="BCEEA8528ABD47E590F0B96C856A5744"/>
    <w:rsid w:val="005A6503"/>
    <w:rPr>
      <w:lang w:val="en-US" w:eastAsia="en-US"/>
    </w:rPr>
  </w:style>
  <w:style w:type="paragraph" w:customStyle="1" w:styleId="1269382D48A140B6A8A0E24AABE16884">
    <w:name w:val="1269382D48A140B6A8A0E24AABE16884"/>
    <w:rsid w:val="005A6503"/>
    <w:rPr>
      <w:lang w:val="en-US" w:eastAsia="en-US"/>
    </w:rPr>
  </w:style>
  <w:style w:type="paragraph" w:customStyle="1" w:styleId="92056023D5044DEEBAB66CB994D30ADF">
    <w:name w:val="92056023D5044DEEBAB66CB994D30ADF"/>
    <w:rsid w:val="005A6503"/>
    <w:rPr>
      <w:lang w:val="en-US" w:eastAsia="en-US"/>
    </w:rPr>
  </w:style>
  <w:style w:type="paragraph" w:customStyle="1" w:styleId="B7900F5413944C1C98B96EFFFE664661">
    <w:name w:val="B7900F5413944C1C98B96EFFFE664661"/>
    <w:rsid w:val="005A6503"/>
    <w:rPr>
      <w:lang w:val="en-US" w:eastAsia="en-US"/>
    </w:rPr>
  </w:style>
  <w:style w:type="paragraph" w:customStyle="1" w:styleId="5B40A28E30454F12A0BE8E5B2A5C22A1">
    <w:name w:val="5B40A28E30454F12A0BE8E5B2A5C22A1"/>
    <w:rsid w:val="005A6503"/>
    <w:rPr>
      <w:lang w:val="en-US" w:eastAsia="en-US"/>
    </w:rPr>
  </w:style>
  <w:style w:type="paragraph" w:customStyle="1" w:styleId="3EC3EB088D6049E6B17E82F1F4EABA54">
    <w:name w:val="3EC3EB088D6049E6B17E82F1F4EABA54"/>
    <w:rsid w:val="005A6503"/>
    <w:rPr>
      <w:lang w:val="en-US" w:eastAsia="en-US"/>
    </w:rPr>
  </w:style>
  <w:style w:type="paragraph" w:customStyle="1" w:styleId="BF5C8AA12FB84C4FA741B8E412D1D691">
    <w:name w:val="BF5C8AA12FB84C4FA741B8E412D1D691"/>
    <w:rsid w:val="005A6503"/>
    <w:rPr>
      <w:lang w:val="en-US" w:eastAsia="en-US"/>
    </w:rPr>
  </w:style>
  <w:style w:type="paragraph" w:customStyle="1" w:styleId="CC81FC2E637640AAA552FDAC9BDA07BC">
    <w:name w:val="CC81FC2E637640AAA552FDAC9BDA07BC"/>
    <w:rsid w:val="005A6503"/>
    <w:rPr>
      <w:lang w:val="en-US" w:eastAsia="en-US"/>
    </w:rPr>
  </w:style>
  <w:style w:type="paragraph" w:customStyle="1" w:styleId="2F5FA6635BCC4E9283E9D52576324D4B">
    <w:name w:val="2F5FA6635BCC4E9283E9D52576324D4B"/>
    <w:rsid w:val="005A6503"/>
    <w:rPr>
      <w:lang w:val="en-US" w:eastAsia="en-US"/>
    </w:rPr>
  </w:style>
  <w:style w:type="paragraph" w:customStyle="1" w:styleId="7887712AD23840CA96BFFE93C5A93231">
    <w:name w:val="7887712AD23840CA96BFFE93C5A93231"/>
    <w:rsid w:val="005A6503"/>
    <w:rPr>
      <w:lang w:val="en-US" w:eastAsia="en-US"/>
    </w:rPr>
  </w:style>
  <w:style w:type="paragraph" w:customStyle="1" w:styleId="143E95838F544940ADFB5BA536197E20">
    <w:name w:val="143E95838F544940ADFB5BA536197E20"/>
    <w:rsid w:val="005A6503"/>
    <w:rPr>
      <w:lang w:val="en-US" w:eastAsia="en-US"/>
    </w:rPr>
  </w:style>
  <w:style w:type="paragraph" w:customStyle="1" w:styleId="D220FA0DF9E4444BA18E4BE36B1B4FCE">
    <w:name w:val="D220FA0DF9E4444BA18E4BE36B1B4FCE"/>
    <w:rsid w:val="005A6503"/>
    <w:rPr>
      <w:lang w:val="en-US" w:eastAsia="en-US"/>
    </w:rPr>
  </w:style>
  <w:style w:type="paragraph" w:customStyle="1" w:styleId="3788D944CDAC4554A750698532D7C51A">
    <w:name w:val="3788D944CDAC4554A750698532D7C51A"/>
    <w:rsid w:val="005A6503"/>
    <w:rPr>
      <w:lang w:val="en-US" w:eastAsia="en-US"/>
    </w:rPr>
  </w:style>
  <w:style w:type="paragraph" w:customStyle="1" w:styleId="995D86850BB14EA8809A8E3E190324EE">
    <w:name w:val="995D86850BB14EA8809A8E3E190324EE"/>
    <w:rsid w:val="005A6503"/>
    <w:rPr>
      <w:lang w:val="en-US" w:eastAsia="en-US"/>
    </w:rPr>
  </w:style>
  <w:style w:type="paragraph" w:customStyle="1" w:styleId="FB5789E216E34C1E972632EEC09B20BA">
    <w:name w:val="FB5789E216E34C1E972632EEC09B20BA"/>
    <w:rsid w:val="005A6503"/>
    <w:rPr>
      <w:lang w:val="en-US" w:eastAsia="en-US"/>
    </w:rPr>
  </w:style>
  <w:style w:type="paragraph" w:customStyle="1" w:styleId="5BE92F7FABA6451190278AE6DBF5EA5F">
    <w:name w:val="5BE92F7FABA6451190278AE6DBF5EA5F"/>
    <w:rsid w:val="005A6503"/>
    <w:rPr>
      <w:lang w:val="en-US" w:eastAsia="en-US"/>
    </w:rPr>
  </w:style>
  <w:style w:type="paragraph" w:customStyle="1" w:styleId="0CCCCE30E0AB48139D4B03E3606E96F7">
    <w:name w:val="0CCCCE30E0AB48139D4B03E3606E96F7"/>
    <w:rsid w:val="005A6503"/>
    <w:rPr>
      <w:lang w:val="en-US" w:eastAsia="en-US"/>
    </w:rPr>
  </w:style>
  <w:style w:type="paragraph" w:customStyle="1" w:styleId="B64B0274016249DDB67DD6EAD7AA7022">
    <w:name w:val="B64B0274016249DDB67DD6EAD7AA7022"/>
    <w:rsid w:val="005A6503"/>
    <w:rPr>
      <w:lang w:val="en-US" w:eastAsia="en-US"/>
    </w:rPr>
  </w:style>
  <w:style w:type="paragraph" w:customStyle="1" w:styleId="84D8BA08026B42D8A4310C5F71DA63B0">
    <w:name w:val="84D8BA08026B42D8A4310C5F71DA63B0"/>
    <w:rsid w:val="005A6503"/>
    <w:rPr>
      <w:lang w:val="en-US" w:eastAsia="en-US"/>
    </w:rPr>
  </w:style>
  <w:style w:type="paragraph" w:customStyle="1" w:styleId="B3FFD5A8F380406F9763EF6FE81DED18">
    <w:name w:val="B3FFD5A8F380406F9763EF6FE81DED18"/>
    <w:rsid w:val="005A6503"/>
    <w:rPr>
      <w:lang w:val="en-US" w:eastAsia="en-US"/>
    </w:rPr>
  </w:style>
  <w:style w:type="paragraph" w:customStyle="1" w:styleId="D8102301DFA84DB1A354027401F7890F">
    <w:name w:val="D8102301DFA84DB1A354027401F7890F"/>
    <w:rsid w:val="005A6503"/>
    <w:rPr>
      <w:lang w:val="en-US" w:eastAsia="en-US"/>
    </w:rPr>
  </w:style>
  <w:style w:type="paragraph" w:customStyle="1" w:styleId="548FBBD66D22454BA79C425D8407AB23">
    <w:name w:val="548FBBD66D22454BA79C425D8407AB23"/>
    <w:rsid w:val="005A6503"/>
    <w:rPr>
      <w:lang w:val="en-US" w:eastAsia="en-US"/>
    </w:rPr>
  </w:style>
  <w:style w:type="paragraph" w:customStyle="1" w:styleId="3A6E841E49044DB9A813EFC3C103DD95">
    <w:name w:val="3A6E841E49044DB9A813EFC3C103DD95"/>
    <w:rsid w:val="005A6503"/>
    <w:rPr>
      <w:lang w:val="en-US" w:eastAsia="en-US"/>
    </w:rPr>
  </w:style>
  <w:style w:type="paragraph" w:customStyle="1" w:styleId="2BCD30E5FF194D1E83BB544818F7E698">
    <w:name w:val="2BCD30E5FF194D1E83BB544818F7E698"/>
    <w:rsid w:val="005A6503"/>
    <w:rPr>
      <w:lang w:val="en-US" w:eastAsia="en-US"/>
    </w:rPr>
  </w:style>
  <w:style w:type="paragraph" w:customStyle="1" w:styleId="57E6383089EF41BE973F6E28B7F1D039">
    <w:name w:val="57E6383089EF41BE973F6E28B7F1D039"/>
    <w:rsid w:val="005A6503"/>
    <w:rPr>
      <w:lang w:val="en-US" w:eastAsia="en-US"/>
    </w:rPr>
  </w:style>
  <w:style w:type="paragraph" w:customStyle="1" w:styleId="268B84DE8EB64820B412DAF2E4CD9BCD">
    <w:name w:val="268B84DE8EB64820B412DAF2E4CD9BCD"/>
    <w:rsid w:val="005A6503"/>
    <w:rPr>
      <w:lang w:val="en-US" w:eastAsia="en-US"/>
    </w:rPr>
  </w:style>
  <w:style w:type="paragraph" w:customStyle="1" w:styleId="1AF85FCBB71346BC996E5F46BB12010A">
    <w:name w:val="1AF85FCBB71346BC996E5F46BB12010A"/>
    <w:rsid w:val="005A6503"/>
    <w:rPr>
      <w:lang w:val="en-US" w:eastAsia="en-US"/>
    </w:rPr>
  </w:style>
  <w:style w:type="paragraph" w:customStyle="1" w:styleId="7B10366A396047528993B474C7BD8EC6">
    <w:name w:val="7B10366A396047528993B474C7BD8EC6"/>
    <w:rsid w:val="005A6503"/>
    <w:rPr>
      <w:lang w:val="en-US" w:eastAsia="en-US"/>
    </w:rPr>
  </w:style>
  <w:style w:type="paragraph" w:customStyle="1" w:styleId="1A7545551B4147A0B60DB0F7CE4FA107">
    <w:name w:val="1A7545551B4147A0B60DB0F7CE4FA107"/>
    <w:rsid w:val="005A6503"/>
    <w:rPr>
      <w:lang w:val="en-US" w:eastAsia="en-US"/>
    </w:rPr>
  </w:style>
  <w:style w:type="paragraph" w:customStyle="1" w:styleId="12FFC86D3533432D9A2B397F7B4FC2CC">
    <w:name w:val="12FFC86D3533432D9A2B397F7B4FC2CC"/>
    <w:rsid w:val="005A6503"/>
    <w:rPr>
      <w:lang w:val="en-US" w:eastAsia="en-US"/>
    </w:rPr>
  </w:style>
  <w:style w:type="paragraph" w:customStyle="1" w:styleId="4D4CA550AD9140419473B63A2569D772">
    <w:name w:val="4D4CA550AD9140419473B63A2569D772"/>
    <w:rsid w:val="005A6503"/>
    <w:rPr>
      <w:lang w:val="en-US" w:eastAsia="en-US"/>
    </w:rPr>
  </w:style>
  <w:style w:type="paragraph" w:customStyle="1" w:styleId="6EB59E4B52EE4A3190C39B28520CE2F2">
    <w:name w:val="6EB59E4B52EE4A3190C39B28520CE2F2"/>
    <w:rsid w:val="00FA2588"/>
  </w:style>
  <w:style w:type="paragraph" w:customStyle="1" w:styleId="801F9C673F51404A8FAFFD86DA7234F8">
    <w:name w:val="801F9C673F51404A8FAFFD86DA7234F8"/>
    <w:rsid w:val="00FA2588"/>
  </w:style>
  <w:style w:type="paragraph" w:customStyle="1" w:styleId="2E53887180B847249A40E9B83284B64B">
    <w:name w:val="2E53887180B847249A40E9B83284B64B"/>
    <w:rsid w:val="00FA2588"/>
  </w:style>
  <w:style w:type="paragraph" w:customStyle="1" w:styleId="565CE83427204B9EA5F7187078347D52">
    <w:name w:val="565CE83427204B9EA5F7187078347D52"/>
    <w:rsid w:val="00FA2588"/>
  </w:style>
  <w:style w:type="paragraph" w:customStyle="1" w:styleId="7B13AB16E6D745E28929EF81EBA0F593">
    <w:name w:val="7B13AB16E6D745E28929EF81EBA0F593"/>
    <w:rsid w:val="00FA2588"/>
  </w:style>
  <w:style w:type="paragraph" w:customStyle="1" w:styleId="2F95BE07ABB142E0B9562344A5BBD17B">
    <w:name w:val="2F95BE07ABB142E0B9562344A5BBD17B"/>
    <w:rsid w:val="00FA2588"/>
  </w:style>
  <w:style w:type="paragraph" w:customStyle="1" w:styleId="4ADF77CD8F7D4F6FA07587A66B145CD1">
    <w:name w:val="4ADF77CD8F7D4F6FA07587A66B145CD1"/>
    <w:rsid w:val="00FA2588"/>
  </w:style>
  <w:style w:type="paragraph" w:customStyle="1" w:styleId="ADC5FA859E804A108FBEF009B9C7BF3E">
    <w:name w:val="ADC5FA859E804A108FBEF009B9C7BF3E"/>
    <w:rsid w:val="00FA2588"/>
  </w:style>
  <w:style w:type="paragraph" w:customStyle="1" w:styleId="EAAB544351A945189FE8CEF7D2364CBC">
    <w:name w:val="EAAB544351A945189FE8CEF7D2364CBC"/>
    <w:rsid w:val="00FA2588"/>
  </w:style>
  <w:style w:type="paragraph" w:customStyle="1" w:styleId="01FA2B8FDFB94CB881DDAA54B62BFA74">
    <w:name w:val="01FA2B8FDFB94CB881DDAA54B62BFA74"/>
    <w:rsid w:val="00FA2588"/>
  </w:style>
  <w:style w:type="paragraph" w:customStyle="1" w:styleId="F1CC4DAC3E264BEDAB7FCC045AC0DF66">
    <w:name w:val="F1CC4DAC3E264BEDAB7FCC045AC0DF66"/>
    <w:rsid w:val="00FA2588"/>
  </w:style>
  <w:style w:type="paragraph" w:customStyle="1" w:styleId="7C42DE5B6DAE4D3591508E6438737BCD">
    <w:name w:val="7C42DE5B6DAE4D3591508E6438737BCD"/>
    <w:rsid w:val="00FA2588"/>
  </w:style>
  <w:style w:type="paragraph" w:customStyle="1" w:styleId="8A1E8064277242C18EBD351CED995973">
    <w:name w:val="8A1E8064277242C18EBD351CED995973"/>
    <w:rsid w:val="00FA2588"/>
  </w:style>
  <w:style w:type="paragraph" w:customStyle="1" w:styleId="7052282D1A7C46AE9E98A61BB7A4E29D">
    <w:name w:val="7052282D1A7C46AE9E98A61BB7A4E29D"/>
    <w:rsid w:val="00FA2588"/>
  </w:style>
  <w:style w:type="paragraph" w:customStyle="1" w:styleId="2CAA05F628CD4B0C883F072DD118E6D8">
    <w:name w:val="2CAA05F628CD4B0C883F072DD118E6D8"/>
    <w:rsid w:val="00DE49DA"/>
    <w:pPr>
      <w:spacing w:after="200" w:line="276" w:lineRule="auto"/>
    </w:pPr>
    <w:rPr>
      <w:lang w:val="en-US" w:eastAsia="en-US"/>
    </w:rPr>
  </w:style>
  <w:style w:type="paragraph" w:customStyle="1" w:styleId="E749191F8F9B4C6D97A03646DF75077C">
    <w:name w:val="E749191F8F9B4C6D97A03646DF75077C"/>
    <w:rsid w:val="00DE49DA"/>
    <w:pPr>
      <w:spacing w:after="200" w:line="276" w:lineRule="auto"/>
    </w:pPr>
    <w:rPr>
      <w:lang w:val="en-US" w:eastAsia="en-US"/>
    </w:rPr>
  </w:style>
  <w:style w:type="paragraph" w:customStyle="1" w:styleId="EEFABA2123954DB09F3C008C8C608BC3">
    <w:name w:val="EEFABA2123954DB09F3C008C8C608BC3"/>
    <w:rsid w:val="00DE49DA"/>
    <w:pPr>
      <w:spacing w:after="200" w:line="276" w:lineRule="auto"/>
    </w:pPr>
    <w:rPr>
      <w:lang w:val="en-US" w:eastAsia="en-US"/>
    </w:rPr>
  </w:style>
  <w:style w:type="paragraph" w:customStyle="1" w:styleId="E7CE0E122C0D4F3C891B2140874A977A">
    <w:name w:val="E7CE0E122C0D4F3C891B2140874A977A"/>
    <w:rsid w:val="00DE49DA"/>
    <w:pPr>
      <w:spacing w:after="200" w:line="276" w:lineRule="auto"/>
    </w:pPr>
    <w:rPr>
      <w:lang w:val="en-US" w:eastAsia="en-US"/>
    </w:rPr>
  </w:style>
  <w:style w:type="paragraph" w:customStyle="1" w:styleId="1DC3376B61D745DE825168A06903BED8">
    <w:name w:val="1DC3376B61D745DE825168A06903BED8"/>
    <w:rsid w:val="00962912"/>
    <w:pPr>
      <w:spacing w:after="200" w:line="276" w:lineRule="auto"/>
    </w:pPr>
    <w:rPr>
      <w:lang w:val="en-US" w:eastAsia="en-US"/>
    </w:rPr>
  </w:style>
  <w:style w:type="paragraph" w:customStyle="1" w:styleId="981B8CC54A1A4935987D3BDEB45264EA">
    <w:name w:val="981B8CC54A1A4935987D3BDEB45264EA"/>
    <w:rsid w:val="00962912"/>
    <w:pPr>
      <w:spacing w:after="200" w:line="276" w:lineRule="auto"/>
    </w:pPr>
    <w:rPr>
      <w:lang w:val="en-US" w:eastAsia="en-US"/>
    </w:rPr>
  </w:style>
  <w:style w:type="paragraph" w:customStyle="1" w:styleId="0213493C6A9B4DEA96D516C836244C14">
    <w:name w:val="0213493C6A9B4DEA96D516C836244C14"/>
    <w:rsid w:val="00962912"/>
    <w:pPr>
      <w:spacing w:after="200" w:line="276" w:lineRule="auto"/>
    </w:pPr>
    <w:rPr>
      <w:lang w:val="en-US" w:eastAsia="en-US"/>
    </w:rPr>
  </w:style>
  <w:style w:type="paragraph" w:customStyle="1" w:styleId="38ECAB1EF72C4DA18652D4388AD26779">
    <w:name w:val="38ECAB1EF72C4DA18652D4388AD26779"/>
    <w:rsid w:val="00962912"/>
    <w:pPr>
      <w:spacing w:after="200" w:line="276" w:lineRule="auto"/>
    </w:pPr>
    <w:rPr>
      <w:lang w:val="en-US" w:eastAsia="en-US"/>
    </w:rPr>
  </w:style>
  <w:style w:type="paragraph" w:customStyle="1" w:styleId="B3AF67A6270A46FEA2EF943C8BEB63AA">
    <w:name w:val="B3AF67A6270A46FEA2EF943C8BEB63AA"/>
    <w:rsid w:val="00962912"/>
    <w:pPr>
      <w:spacing w:after="200" w:line="276" w:lineRule="auto"/>
    </w:pPr>
    <w:rPr>
      <w:lang w:val="en-US" w:eastAsia="en-US"/>
    </w:rPr>
  </w:style>
  <w:style w:type="paragraph" w:customStyle="1" w:styleId="970084BAB7644F8BAF16C5EF509F24B3">
    <w:name w:val="970084BAB7644F8BAF16C5EF509F24B3"/>
    <w:rsid w:val="00962912"/>
    <w:pPr>
      <w:spacing w:after="200" w:line="276" w:lineRule="auto"/>
    </w:pPr>
    <w:rPr>
      <w:lang w:val="en-US" w:eastAsia="en-US"/>
    </w:rPr>
  </w:style>
  <w:style w:type="paragraph" w:customStyle="1" w:styleId="E1EAB85074374781ADE36BBA84C311B4">
    <w:name w:val="E1EAB85074374781ADE36BBA84C311B4"/>
    <w:rsid w:val="00962912"/>
    <w:pPr>
      <w:spacing w:after="200" w:line="276" w:lineRule="auto"/>
    </w:pPr>
    <w:rPr>
      <w:lang w:val="en-US" w:eastAsia="en-US"/>
    </w:rPr>
  </w:style>
  <w:style w:type="paragraph" w:customStyle="1" w:styleId="4B77AE611D5E4D9781EE9D215C173ECE">
    <w:name w:val="4B77AE611D5E4D9781EE9D215C173ECE"/>
    <w:rsid w:val="00962912"/>
    <w:pPr>
      <w:spacing w:after="200" w:line="276" w:lineRule="auto"/>
    </w:pPr>
    <w:rPr>
      <w:lang w:val="en-US" w:eastAsia="en-US"/>
    </w:rPr>
  </w:style>
  <w:style w:type="paragraph" w:customStyle="1" w:styleId="F8B2B8F8230B46E49E44B54663F85156">
    <w:name w:val="F8B2B8F8230B46E49E44B54663F85156"/>
    <w:rsid w:val="00962912"/>
    <w:pPr>
      <w:spacing w:after="200" w:line="276" w:lineRule="auto"/>
    </w:pPr>
    <w:rPr>
      <w:lang w:val="en-US" w:eastAsia="en-US"/>
    </w:rPr>
  </w:style>
  <w:style w:type="paragraph" w:customStyle="1" w:styleId="64FB79301DF6481DA1A0EA8D4138824D">
    <w:name w:val="64FB79301DF6481DA1A0EA8D4138824D"/>
    <w:rsid w:val="00EE753F"/>
    <w:pPr>
      <w:spacing w:after="200" w:line="276" w:lineRule="auto"/>
    </w:pPr>
    <w:rPr>
      <w:lang w:val="en-US" w:eastAsia="en-US"/>
    </w:rPr>
  </w:style>
  <w:style w:type="paragraph" w:customStyle="1" w:styleId="8EA0C89273064FF181E57752AAE8BBDB">
    <w:name w:val="8EA0C89273064FF181E57752AAE8BBDB"/>
    <w:rsid w:val="00EE753F"/>
    <w:pPr>
      <w:spacing w:after="200" w:line="276" w:lineRule="auto"/>
    </w:pPr>
    <w:rPr>
      <w:lang w:val="en-US" w:eastAsia="en-US"/>
    </w:rPr>
  </w:style>
  <w:style w:type="paragraph" w:customStyle="1" w:styleId="FE8D372FAE7642F3A1FD949A71A77662">
    <w:name w:val="FE8D372FAE7642F3A1FD949A71A77662"/>
    <w:rsid w:val="00EE753F"/>
    <w:pPr>
      <w:spacing w:after="200" w:line="276" w:lineRule="auto"/>
    </w:pPr>
    <w:rPr>
      <w:lang w:val="en-US" w:eastAsia="en-US"/>
    </w:rPr>
  </w:style>
  <w:style w:type="paragraph" w:customStyle="1" w:styleId="30B5AF77862347EE84C5D886E126835C">
    <w:name w:val="30B5AF77862347EE84C5D886E126835C"/>
    <w:rsid w:val="00EE753F"/>
    <w:pPr>
      <w:spacing w:after="200" w:line="276" w:lineRule="auto"/>
    </w:pPr>
    <w:rPr>
      <w:lang w:val="en-US" w:eastAsia="en-US"/>
    </w:rPr>
  </w:style>
  <w:style w:type="paragraph" w:customStyle="1" w:styleId="9EB0CC88A5624BC98349BEF70CBE0F6B">
    <w:name w:val="9EB0CC88A5624BC98349BEF70CBE0F6B"/>
    <w:rsid w:val="00EE753F"/>
    <w:pPr>
      <w:spacing w:after="200" w:line="276" w:lineRule="auto"/>
    </w:pPr>
    <w:rPr>
      <w:lang w:val="en-US" w:eastAsia="en-US"/>
    </w:rPr>
  </w:style>
  <w:style w:type="paragraph" w:customStyle="1" w:styleId="29CE4A0E4B24428B94B60AD8BDA06C95">
    <w:name w:val="29CE4A0E4B24428B94B60AD8BDA06C95"/>
    <w:rsid w:val="00EE753F"/>
    <w:pPr>
      <w:spacing w:after="200" w:line="276" w:lineRule="auto"/>
    </w:pPr>
    <w:rPr>
      <w:lang w:val="en-US" w:eastAsia="en-US"/>
    </w:rPr>
  </w:style>
  <w:style w:type="paragraph" w:customStyle="1" w:styleId="3E7292FDCA3C4685B1C5ABA64422BA98">
    <w:name w:val="3E7292FDCA3C4685B1C5ABA64422BA98"/>
    <w:rsid w:val="00EE753F"/>
    <w:pPr>
      <w:spacing w:after="200" w:line="276" w:lineRule="auto"/>
    </w:pPr>
    <w:rPr>
      <w:lang w:val="en-US" w:eastAsia="en-US"/>
    </w:rPr>
  </w:style>
  <w:style w:type="paragraph" w:customStyle="1" w:styleId="514E159AD7764BDF9BF87698C2D553D8">
    <w:name w:val="514E159AD7764BDF9BF87698C2D553D8"/>
    <w:rsid w:val="00EE753F"/>
    <w:pPr>
      <w:spacing w:after="200" w:line="276" w:lineRule="auto"/>
    </w:pPr>
    <w:rPr>
      <w:lang w:val="en-US" w:eastAsia="en-US"/>
    </w:rPr>
  </w:style>
  <w:style w:type="paragraph" w:customStyle="1" w:styleId="2965B2C130654EDCBD30CCF4D30B3069">
    <w:name w:val="2965B2C130654EDCBD30CCF4D30B3069"/>
    <w:rsid w:val="00EE753F"/>
    <w:pPr>
      <w:spacing w:after="200" w:line="276" w:lineRule="auto"/>
    </w:pPr>
    <w:rPr>
      <w:lang w:val="en-US" w:eastAsia="en-US"/>
    </w:rPr>
  </w:style>
  <w:style w:type="paragraph" w:customStyle="1" w:styleId="4FD2E1DFD3DD4A3D8BAD6D70F2D4B982">
    <w:name w:val="4FD2E1DFD3DD4A3D8BAD6D70F2D4B982"/>
    <w:rsid w:val="00EE753F"/>
    <w:pPr>
      <w:spacing w:after="200" w:line="276" w:lineRule="auto"/>
    </w:pPr>
    <w:rPr>
      <w:lang w:val="en-US" w:eastAsia="en-US"/>
    </w:rPr>
  </w:style>
  <w:style w:type="paragraph" w:customStyle="1" w:styleId="15486EE1E8334907B8B3EB522BEBD70C">
    <w:name w:val="15486EE1E8334907B8B3EB522BEBD70C"/>
    <w:rsid w:val="00EE753F"/>
    <w:pPr>
      <w:spacing w:after="200" w:line="276" w:lineRule="auto"/>
    </w:pPr>
    <w:rPr>
      <w:lang w:val="en-US" w:eastAsia="en-US"/>
    </w:rPr>
  </w:style>
  <w:style w:type="paragraph" w:customStyle="1" w:styleId="64AE90B4B13043CAADAADC2D12CA647A">
    <w:name w:val="64AE90B4B13043CAADAADC2D12CA647A"/>
    <w:rsid w:val="00EE753F"/>
    <w:pPr>
      <w:spacing w:after="200" w:line="276" w:lineRule="auto"/>
    </w:pPr>
    <w:rPr>
      <w:lang w:val="en-US" w:eastAsia="en-US"/>
    </w:rPr>
  </w:style>
  <w:style w:type="paragraph" w:customStyle="1" w:styleId="6E6F5E2AB3374C618744C62718C989C9">
    <w:name w:val="6E6F5E2AB3374C618744C62718C989C9"/>
    <w:rsid w:val="00EE753F"/>
    <w:pPr>
      <w:spacing w:after="200" w:line="276" w:lineRule="auto"/>
    </w:pPr>
    <w:rPr>
      <w:lang w:val="en-US" w:eastAsia="en-US"/>
    </w:rPr>
  </w:style>
  <w:style w:type="paragraph" w:customStyle="1" w:styleId="DF5E6345B15943B082567F88ACB16D4D">
    <w:name w:val="DF5E6345B15943B082567F88ACB16D4D"/>
    <w:rsid w:val="00EE753F"/>
    <w:pPr>
      <w:spacing w:after="200" w:line="276" w:lineRule="auto"/>
    </w:pPr>
    <w:rPr>
      <w:lang w:val="en-US" w:eastAsia="en-US"/>
    </w:rPr>
  </w:style>
  <w:style w:type="paragraph" w:customStyle="1" w:styleId="324AF4B094BB41808060007112F3F148">
    <w:name w:val="324AF4B094BB41808060007112F3F148"/>
    <w:rsid w:val="00EE753F"/>
    <w:pPr>
      <w:spacing w:after="200" w:line="276" w:lineRule="auto"/>
    </w:pPr>
    <w:rPr>
      <w:lang w:val="en-US" w:eastAsia="en-US"/>
    </w:rPr>
  </w:style>
  <w:style w:type="paragraph" w:customStyle="1" w:styleId="D9FEE45592EB47E59328C5EF9A08C576">
    <w:name w:val="D9FEE45592EB47E59328C5EF9A08C576"/>
    <w:rsid w:val="00EE753F"/>
    <w:pPr>
      <w:spacing w:after="200" w:line="276" w:lineRule="auto"/>
    </w:pPr>
    <w:rPr>
      <w:lang w:val="en-US" w:eastAsia="en-US"/>
    </w:rPr>
  </w:style>
  <w:style w:type="paragraph" w:customStyle="1" w:styleId="5EE324F409B849C6B32053F3AE6590D4">
    <w:name w:val="5EE324F409B849C6B32053F3AE6590D4"/>
    <w:rsid w:val="00EE753F"/>
    <w:pPr>
      <w:spacing w:after="200" w:line="276" w:lineRule="auto"/>
    </w:pPr>
    <w:rPr>
      <w:lang w:val="en-US" w:eastAsia="en-US"/>
    </w:rPr>
  </w:style>
  <w:style w:type="paragraph" w:customStyle="1" w:styleId="4DEE391595D04D43BC9A4A5751B5482C">
    <w:name w:val="4DEE391595D04D43BC9A4A5751B5482C"/>
    <w:rsid w:val="00EE753F"/>
    <w:pPr>
      <w:spacing w:after="200" w:line="276" w:lineRule="auto"/>
    </w:pPr>
    <w:rPr>
      <w:lang w:val="en-US" w:eastAsia="en-US"/>
    </w:rPr>
  </w:style>
  <w:style w:type="paragraph" w:customStyle="1" w:styleId="817AD23F729B4EEEB15FC47A953FBD0A">
    <w:name w:val="817AD23F729B4EEEB15FC47A953FBD0A"/>
    <w:rsid w:val="00EE753F"/>
    <w:pPr>
      <w:spacing w:after="200" w:line="276" w:lineRule="auto"/>
    </w:pPr>
    <w:rPr>
      <w:lang w:val="en-US" w:eastAsia="en-US"/>
    </w:rPr>
  </w:style>
  <w:style w:type="paragraph" w:customStyle="1" w:styleId="BF00A3E810334557B5D861BA100B73C5">
    <w:name w:val="BF00A3E810334557B5D861BA100B73C5"/>
    <w:rsid w:val="00EE753F"/>
    <w:pPr>
      <w:spacing w:after="200" w:line="276" w:lineRule="auto"/>
    </w:pPr>
    <w:rPr>
      <w:lang w:val="en-US" w:eastAsia="en-US"/>
    </w:rPr>
  </w:style>
  <w:style w:type="paragraph" w:customStyle="1" w:styleId="51FF645117934E96A2DA8ADAAA2E733D">
    <w:name w:val="51FF645117934E96A2DA8ADAAA2E733D"/>
    <w:rsid w:val="00EE753F"/>
    <w:pPr>
      <w:spacing w:after="200" w:line="276" w:lineRule="auto"/>
    </w:pPr>
    <w:rPr>
      <w:lang w:val="en-US" w:eastAsia="en-US"/>
    </w:rPr>
  </w:style>
  <w:style w:type="paragraph" w:customStyle="1" w:styleId="F8CB48B0C46C422180CBDDA20F0B5F7F">
    <w:name w:val="F8CB48B0C46C422180CBDDA20F0B5F7F"/>
    <w:rsid w:val="00EE753F"/>
    <w:pPr>
      <w:spacing w:after="200" w:line="276" w:lineRule="auto"/>
    </w:pPr>
    <w:rPr>
      <w:lang w:val="en-US" w:eastAsia="en-US"/>
    </w:rPr>
  </w:style>
  <w:style w:type="paragraph" w:customStyle="1" w:styleId="7542855CC16C41FA9CD62D2B7847170A">
    <w:name w:val="7542855CC16C41FA9CD62D2B7847170A"/>
    <w:rsid w:val="00EE753F"/>
    <w:pPr>
      <w:spacing w:after="200" w:line="276" w:lineRule="auto"/>
    </w:pPr>
    <w:rPr>
      <w:lang w:val="en-US" w:eastAsia="en-US"/>
    </w:rPr>
  </w:style>
  <w:style w:type="paragraph" w:customStyle="1" w:styleId="0D06E8115A4E4FA3864FE02EA42B1D5C">
    <w:name w:val="0D06E8115A4E4FA3864FE02EA42B1D5C"/>
    <w:rsid w:val="00EE753F"/>
    <w:pPr>
      <w:spacing w:after="200" w:line="276" w:lineRule="auto"/>
    </w:pPr>
    <w:rPr>
      <w:lang w:val="en-US" w:eastAsia="en-US"/>
    </w:rPr>
  </w:style>
  <w:style w:type="paragraph" w:customStyle="1" w:styleId="B284C94DEBC1416C9054F6FA4744568E">
    <w:name w:val="B284C94DEBC1416C9054F6FA4744568E"/>
    <w:rsid w:val="00EE753F"/>
    <w:pPr>
      <w:spacing w:after="200" w:line="276" w:lineRule="auto"/>
    </w:pPr>
    <w:rPr>
      <w:lang w:val="en-US" w:eastAsia="en-US"/>
    </w:rPr>
  </w:style>
  <w:style w:type="paragraph" w:customStyle="1" w:styleId="D8224FE21D3449B58CD7F04D83704683">
    <w:name w:val="D8224FE21D3449B58CD7F04D83704683"/>
    <w:rsid w:val="00EE753F"/>
    <w:pPr>
      <w:spacing w:after="200" w:line="276" w:lineRule="auto"/>
    </w:pPr>
    <w:rPr>
      <w:lang w:val="en-US" w:eastAsia="en-US"/>
    </w:rPr>
  </w:style>
  <w:style w:type="paragraph" w:customStyle="1" w:styleId="04635A0663E84333B94D86A47788E056">
    <w:name w:val="04635A0663E84333B94D86A47788E056"/>
    <w:rsid w:val="00EE753F"/>
    <w:pPr>
      <w:spacing w:after="200" w:line="276" w:lineRule="auto"/>
    </w:pPr>
    <w:rPr>
      <w:lang w:val="en-US" w:eastAsia="en-US"/>
    </w:rPr>
  </w:style>
  <w:style w:type="paragraph" w:customStyle="1" w:styleId="F65F59A07495417CAEA35E352CD1C0BB">
    <w:name w:val="F65F59A07495417CAEA35E352CD1C0BB"/>
    <w:rsid w:val="00EE753F"/>
    <w:pPr>
      <w:spacing w:after="200" w:line="276" w:lineRule="auto"/>
    </w:pPr>
    <w:rPr>
      <w:lang w:val="en-US" w:eastAsia="en-US"/>
    </w:rPr>
  </w:style>
  <w:style w:type="paragraph" w:customStyle="1" w:styleId="09F9E8ED265648899B6DD234D0BBAB42">
    <w:name w:val="09F9E8ED265648899B6DD234D0BBAB42"/>
    <w:rsid w:val="00EE753F"/>
    <w:pPr>
      <w:spacing w:after="200" w:line="276" w:lineRule="auto"/>
    </w:pPr>
    <w:rPr>
      <w:lang w:val="en-US" w:eastAsia="en-US"/>
    </w:rPr>
  </w:style>
  <w:style w:type="paragraph" w:customStyle="1" w:styleId="46E245C5EA41438CB8789CE37A691794">
    <w:name w:val="46E245C5EA41438CB8789CE37A691794"/>
    <w:rsid w:val="00EE753F"/>
    <w:pPr>
      <w:spacing w:after="200" w:line="276" w:lineRule="auto"/>
    </w:pPr>
    <w:rPr>
      <w:lang w:val="en-US" w:eastAsia="en-US"/>
    </w:rPr>
  </w:style>
  <w:style w:type="paragraph" w:customStyle="1" w:styleId="9BE984A9EDA8414CBC68A4642F611AE0">
    <w:name w:val="9BE984A9EDA8414CBC68A4642F611AE0"/>
    <w:rsid w:val="00EE753F"/>
    <w:pPr>
      <w:spacing w:after="200" w:line="276" w:lineRule="auto"/>
    </w:pPr>
    <w:rPr>
      <w:lang w:val="en-US" w:eastAsia="en-US"/>
    </w:rPr>
  </w:style>
  <w:style w:type="paragraph" w:customStyle="1" w:styleId="5426907823064295BFA194801FFC5382">
    <w:name w:val="5426907823064295BFA194801FFC5382"/>
    <w:rsid w:val="00EE753F"/>
    <w:pPr>
      <w:spacing w:after="200" w:line="276" w:lineRule="auto"/>
    </w:pPr>
    <w:rPr>
      <w:lang w:val="en-US" w:eastAsia="en-US"/>
    </w:rPr>
  </w:style>
  <w:style w:type="paragraph" w:customStyle="1" w:styleId="B320896EBA4E41AF9D9C46308324B46B">
    <w:name w:val="B320896EBA4E41AF9D9C46308324B46B"/>
    <w:rsid w:val="00EE753F"/>
    <w:pPr>
      <w:spacing w:after="200" w:line="276" w:lineRule="auto"/>
    </w:pPr>
    <w:rPr>
      <w:lang w:val="en-US" w:eastAsia="en-US"/>
    </w:rPr>
  </w:style>
  <w:style w:type="paragraph" w:customStyle="1" w:styleId="3404FFE77CD54178930D762E2CBFDC9E">
    <w:name w:val="3404FFE77CD54178930D762E2CBFDC9E"/>
    <w:rsid w:val="00EE753F"/>
    <w:pPr>
      <w:spacing w:after="200" w:line="276" w:lineRule="auto"/>
    </w:pPr>
    <w:rPr>
      <w:lang w:val="en-US" w:eastAsia="en-US"/>
    </w:rPr>
  </w:style>
  <w:style w:type="paragraph" w:customStyle="1" w:styleId="9BBD49F5AECE4DF6A964D3908A164887">
    <w:name w:val="9BBD49F5AECE4DF6A964D3908A164887"/>
    <w:rsid w:val="00EE753F"/>
    <w:pPr>
      <w:spacing w:after="200" w:line="276" w:lineRule="auto"/>
    </w:pPr>
    <w:rPr>
      <w:lang w:val="en-US" w:eastAsia="en-US"/>
    </w:rPr>
  </w:style>
  <w:style w:type="paragraph" w:customStyle="1" w:styleId="0C6C74FA24B94F17A411BFB6668A3B21">
    <w:name w:val="0C6C74FA24B94F17A411BFB6668A3B21"/>
    <w:rsid w:val="00EE753F"/>
    <w:pPr>
      <w:spacing w:after="200" w:line="276" w:lineRule="auto"/>
    </w:pPr>
    <w:rPr>
      <w:lang w:val="en-US" w:eastAsia="en-US"/>
    </w:rPr>
  </w:style>
  <w:style w:type="paragraph" w:customStyle="1" w:styleId="81E8C9C75A0D417D82F7FEA048DC6539">
    <w:name w:val="81E8C9C75A0D417D82F7FEA048DC6539"/>
    <w:rsid w:val="00EE753F"/>
    <w:pPr>
      <w:spacing w:after="200" w:line="276" w:lineRule="auto"/>
    </w:pPr>
    <w:rPr>
      <w:lang w:val="en-US" w:eastAsia="en-US"/>
    </w:rPr>
  </w:style>
  <w:style w:type="paragraph" w:customStyle="1" w:styleId="84890811EC1944FAB9A11B3C59C6A21F">
    <w:name w:val="84890811EC1944FAB9A11B3C59C6A21F"/>
    <w:rsid w:val="00EE753F"/>
    <w:pPr>
      <w:spacing w:after="200" w:line="276" w:lineRule="auto"/>
    </w:pPr>
    <w:rPr>
      <w:lang w:val="en-US" w:eastAsia="en-US"/>
    </w:rPr>
  </w:style>
  <w:style w:type="paragraph" w:customStyle="1" w:styleId="75212BEF24A14EADA85B6D7C5DFE7622">
    <w:name w:val="75212BEF24A14EADA85B6D7C5DFE7622"/>
    <w:rsid w:val="00EE753F"/>
    <w:pPr>
      <w:spacing w:after="200" w:line="276" w:lineRule="auto"/>
    </w:pPr>
    <w:rPr>
      <w:lang w:val="en-US" w:eastAsia="en-US"/>
    </w:rPr>
  </w:style>
  <w:style w:type="paragraph" w:customStyle="1" w:styleId="0120785F57954B66872536A88BE7BC6D">
    <w:name w:val="0120785F57954B66872536A88BE7BC6D"/>
    <w:rsid w:val="00EE753F"/>
    <w:pPr>
      <w:spacing w:after="200" w:line="276" w:lineRule="auto"/>
    </w:pPr>
    <w:rPr>
      <w:lang w:val="en-US" w:eastAsia="en-US"/>
    </w:rPr>
  </w:style>
  <w:style w:type="paragraph" w:customStyle="1" w:styleId="ACB18DC713FA48839DADEA74E7433D44">
    <w:name w:val="ACB18DC713FA48839DADEA74E7433D44"/>
    <w:rsid w:val="00EE753F"/>
    <w:pPr>
      <w:spacing w:after="200" w:line="276" w:lineRule="auto"/>
    </w:pPr>
    <w:rPr>
      <w:lang w:val="en-US" w:eastAsia="en-US"/>
    </w:rPr>
  </w:style>
  <w:style w:type="paragraph" w:customStyle="1" w:styleId="7426BE8B32F243DBB524F9905AFB272D">
    <w:name w:val="7426BE8B32F243DBB524F9905AFB272D"/>
    <w:rsid w:val="00EE753F"/>
    <w:pPr>
      <w:spacing w:after="200" w:line="276" w:lineRule="auto"/>
    </w:pPr>
    <w:rPr>
      <w:lang w:val="en-US" w:eastAsia="en-US"/>
    </w:rPr>
  </w:style>
  <w:style w:type="paragraph" w:customStyle="1" w:styleId="82F8AC4DC28C4FCB93C3FE9B1929AD0A">
    <w:name w:val="82F8AC4DC28C4FCB93C3FE9B1929AD0A"/>
    <w:rsid w:val="00EE753F"/>
    <w:pPr>
      <w:spacing w:after="200" w:line="276" w:lineRule="auto"/>
    </w:pPr>
    <w:rPr>
      <w:lang w:val="en-US" w:eastAsia="en-US"/>
    </w:rPr>
  </w:style>
  <w:style w:type="paragraph" w:customStyle="1" w:styleId="3DF4226CF9CF4C5AB32AF427B38562F4">
    <w:name w:val="3DF4226CF9CF4C5AB32AF427B38562F4"/>
    <w:rsid w:val="00EE753F"/>
    <w:pPr>
      <w:spacing w:after="200" w:line="276" w:lineRule="auto"/>
    </w:pPr>
    <w:rPr>
      <w:lang w:val="en-US" w:eastAsia="en-US"/>
    </w:rPr>
  </w:style>
  <w:style w:type="paragraph" w:customStyle="1" w:styleId="422B526421754A3A8717A689E287C411">
    <w:name w:val="422B526421754A3A8717A689E287C411"/>
    <w:rsid w:val="00EE753F"/>
    <w:pPr>
      <w:spacing w:after="200" w:line="276" w:lineRule="auto"/>
    </w:pPr>
    <w:rPr>
      <w:lang w:val="en-US" w:eastAsia="en-US"/>
    </w:rPr>
  </w:style>
  <w:style w:type="paragraph" w:customStyle="1" w:styleId="401B5E40A61A41E4A7F635772EC1F035">
    <w:name w:val="401B5E40A61A41E4A7F635772EC1F035"/>
    <w:rsid w:val="00EE753F"/>
    <w:pPr>
      <w:spacing w:after="200" w:line="276" w:lineRule="auto"/>
    </w:pPr>
    <w:rPr>
      <w:lang w:val="en-US" w:eastAsia="en-US"/>
    </w:rPr>
  </w:style>
  <w:style w:type="paragraph" w:customStyle="1" w:styleId="4D547AD78076405E9327445946440F3A">
    <w:name w:val="4D547AD78076405E9327445946440F3A"/>
    <w:rsid w:val="00EE753F"/>
    <w:pPr>
      <w:spacing w:after="200" w:line="276" w:lineRule="auto"/>
    </w:pPr>
    <w:rPr>
      <w:lang w:val="en-US" w:eastAsia="en-US"/>
    </w:rPr>
  </w:style>
  <w:style w:type="paragraph" w:customStyle="1" w:styleId="E89CD1E42B52476B8A1E1DE95D8D6796">
    <w:name w:val="E89CD1E42B52476B8A1E1DE95D8D6796"/>
    <w:rsid w:val="00EE753F"/>
    <w:pPr>
      <w:spacing w:after="200" w:line="276" w:lineRule="auto"/>
    </w:pPr>
    <w:rPr>
      <w:lang w:val="en-US" w:eastAsia="en-US"/>
    </w:rPr>
  </w:style>
  <w:style w:type="paragraph" w:customStyle="1" w:styleId="F9DFCA7F0D44409B804B50DA49627723">
    <w:name w:val="F9DFCA7F0D44409B804B50DA49627723"/>
    <w:rsid w:val="00EE753F"/>
    <w:pPr>
      <w:spacing w:after="200" w:line="276" w:lineRule="auto"/>
    </w:pPr>
    <w:rPr>
      <w:lang w:val="en-US" w:eastAsia="en-US"/>
    </w:rPr>
  </w:style>
  <w:style w:type="paragraph" w:customStyle="1" w:styleId="C34545C1535E4AFC8D1DEEEA8DB85624">
    <w:name w:val="C34545C1535E4AFC8D1DEEEA8DB85624"/>
    <w:rsid w:val="00EE753F"/>
    <w:pPr>
      <w:spacing w:after="200" w:line="276" w:lineRule="auto"/>
    </w:pPr>
    <w:rPr>
      <w:lang w:val="en-US" w:eastAsia="en-US"/>
    </w:rPr>
  </w:style>
  <w:style w:type="paragraph" w:customStyle="1" w:styleId="FFAF84988F744B3685F386EB31131079">
    <w:name w:val="FFAF84988F744B3685F386EB31131079"/>
    <w:rsid w:val="00EE753F"/>
    <w:pPr>
      <w:spacing w:after="200" w:line="276" w:lineRule="auto"/>
    </w:pPr>
    <w:rPr>
      <w:lang w:val="en-US" w:eastAsia="en-US"/>
    </w:rPr>
  </w:style>
  <w:style w:type="paragraph" w:customStyle="1" w:styleId="FBBCEBEDB12A47ABB1B0748C5161A9CE">
    <w:name w:val="FBBCEBEDB12A47ABB1B0748C5161A9CE"/>
    <w:rsid w:val="00EE753F"/>
    <w:pPr>
      <w:spacing w:after="200" w:line="276" w:lineRule="auto"/>
    </w:pPr>
    <w:rPr>
      <w:lang w:val="en-US" w:eastAsia="en-US"/>
    </w:rPr>
  </w:style>
  <w:style w:type="paragraph" w:customStyle="1" w:styleId="CBA46AB4B4B247709E71C5A1140BAF44">
    <w:name w:val="CBA46AB4B4B247709E71C5A1140BAF44"/>
    <w:rsid w:val="00EE753F"/>
    <w:pPr>
      <w:spacing w:after="200" w:line="276" w:lineRule="auto"/>
    </w:pPr>
    <w:rPr>
      <w:lang w:val="en-US" w:eastAsia="en-US"/>
    </w:rPr>
  </w:style>
  <w:style w:type="paragraph" w:customStyle="1" w:styleId="2591DD5DEB7749E88E909C56E53B0C8D">
    <w:name w:val="2591DD5DEB7749E88E909C56E53B0C8D"/>
    <w:rsid w:val="00EE753F"/>
    <w:pPr>
      <w:spacing w:after="200" w:line="276" w:lineRule="auto"/>
    </w:pPr>
    <w:rPr>
      <w:lang w:val="en-US" w:eastAsia="en-US"/>
    </w:rPr>
  </w:style>
  <w:style w:type="paragraph" w:customStyle="1" w:styleId="F982E4315B384E029143D37175D92FE4">
    <w:name w:val="F982E4315B384E029143D37175D92FE4"/>
    <w:rsid w:val="00EE753F"/>
    <w:pPr>
      <w:spacing w:after="200" w:line="276" w:lineRule="auto"/>
    </w:pPr>
    <w:rPr>
      <w:lang w:val="en-US" w:eastAsia="en-US"/>
    </w:rPr>
  </w:style>
  <w:style w:type="paragraph" w:customStyle="1" w:styleId="D4F812F617F649CE80BB69F54381CFCB">
    <w:name w:val="D4F812F617F649CE80BB69F54381CFCB"/>
    <w:rsid w:val="00EE753F"/>
    <w:pPr>
      <w:spacing w:after="200" w:line="276" w:lineRule="auto"/>
    </w:pPr>
    <w:rPr>
      <w:lang w:val="en-US" w:eastAsia="en-US"/>
    </w:rPr>
  </w:style>
  <w:style w:type="paragraph" w:customStyle="1" w:styleId="D911C5257F6948849C2A1C6D1CF48417">
    <w:name w:val="D911C5257F6948849C2A1C6D1CF48417"/>
    <w:rsid w:val="00EE753F"/>
    <w:pPr>
      <w:spacing w:after="200" w:line="276" w:lineRule="auto"/>
    </w:pPr>
    <w:rPr>
      <w:lang w:val="en-US" w:eastAsia="en-US"/>
    </w:rPr>
  </w:style>
  <w:style w:type="paragraph" w:customStyle="1" w:styleId="0D2D49C5433E4C789998CF5E2833876C">
    <w:name w:val="0D2D49C5433E4C789998CF5E2833876C"/>
    <w:rsid w:val="00EE753F"/>
    <w:pPr>
      <w:spacing w:after="200" w:line="276" w:lineRule="auto"/>
    </w:pPr>
    <w:rPr>
      <w:lang w:val="en-US" w:eastAsia="en-US"/>
    </w:rPr>
  </w:style>
  <w:style w:type="paragraph" w:customStyle="1" w:styleId="72A8949D4EE6464E88E0BE86A2A48030">
    <w:name w:val="72A8949D4EE6464E88E0BE86A2A48030"/>
    <w:rsid w:val="00EE753F"/>
    <w:pPr>
      <w:spacing w:after="200" w:line="276" w:lineRule="auto"/>
    </w:pPr>
    <w:rPr>
      <w:lang w:val="en-US" w:eastAsia="en-US"/>
    </w:rPr>
  </w:style>
  <w:style w:type="paragraph" w:customStyle="1" w:styleId="63AD8A9F804E447FAFB516F54D3FE081">
    <w:name w:val="63AD8A9F804E447FAFB516F54D3FE081"/>
    <w:rsid w:val="00EE753F"/>
    <w:pPr>
      <w:spacing w:after="200" w:line="276" w:lineRule="auto"/>
    </w:pPr>
    <w:rPr>
      <w:lang w:val="en-US" w:eastAsia="en-US"/>
    </w:rPr>
  </w:style>
  <w:style w:type="paragraph" w:customStyle="1" w:styleId="F400B5E254E44EAFABD25A146D8C938C">
    <w:name w:val="F400B5E254E44EAFABD25A146D8C938C"/>
    <w:rsid w:val="00EE753F"/>
    <w:pPr>
      <w:spacing w:after="200" w:line="276" w:lineRule="auto"/>
    </w:pPr>
    <w:rPr>
      <w:lang w:val="en-US" w:eastAsia="en-US"/>
    </w:rPr>
  </w:style>
  <w:style w:type="paragraph" w:customStyle="1" w:styleId="40F6783249A643C6A24D1B1F0ED5A66E">
    <w:name w:val="40F6783249A643C6A24D1B1F0ED5A66E"/>
    <w:rsid w:val="00EE753F"/>
    <w:pPr>
      <w:spacing w:after="200" w:line="276" w:lineRule="auto"/>
    </w:pPr>
    <w:rPr>
      <w:lang w:val="en-US" w:eastAsia="en-US"/>
    </w:rPr>
  </w:style>
  <w:style w:type="paragraph" w:customStyle="1" w:styleId="4443C58B3CCA4B1CA26243BF3B023D67">
    <w:name w:val="4443C58B3CCA4B1CA26243BF3B023D67"/>
    <w:rsid w:val="00EE753F"/>
    <w:pPr>
      <w:spacing w:after="200" w:line="276" w:lineRule="auto"/>
    </w:pPr>
    <w:rPr>
      <w:lang w:val="en-US" w:eastAsia="en-US"/>
    </w:rPr>
  </w:style>
  <w:style w:type="paragraph" w:customStyle="1" w:styleId="114A819913D74F78A149E723E4996767">
    <w:name w:val="114A819913D74F78A149E723E4996767"/>
    <w:rsid w:val="00EE753F"/>
    <w:pPr>
      <w:spacing w:after="200" w:line="276" w:lineRule="auto"/>
    </w:pPr>
    <w:rPr>
      <w:lang w:val="en-US" w:eastAsia="en-US"/>
    </w:rPr>
  </w:style>
  <w:style w:type="paragraph" w:customStyle="1" w:styleId="441CDC08F4104688960F0E00AD9682C9">
    <w:name w:val="441CDC08F4104688960F0E00AD9682C9"/>
    <w:rsid w:val="00EE753F"/>
    <w:pPr>
      <w:spacing w:after="200" w:line="276" w:lineRule="auto"/>
    </w:pPr>
    <w:rPr>
      <w:lang w:val="en-US" w:eastAsia="en-US"/>
    </w:rPr>
  </w:style>
  <w:style w:type="paragraph" w:customStyle="1" w:styleId="CDE8456CB480445CB0DA30D985BA12F0">
    <w:name w:val="CDE8456CB480445CB0DA30D985BA12F0"/>
    <w:rsid w:val="00EE753F"/>
    <w:pPr>
      <w:spacing w:after="200" w:line="276" w:lineRule="auto"/>
    </w:pPr>
    <w:rPr>
      <w:lang w:val="en-US" w:eastAsia="en-US"/>
    </w:rPr>
  </w:style>
  <w:style w:type="paragraph" w:customStyle="1" w:styleId="234EEBF23B8C4B48B695FE3EC4D675EF">
    <w:name w:val="234EEBF23B8C4B48B695FE3EC4D675EF"/>
    <w:rsid w:val="00EE753F"/>
    <w:pPr>
      <w:spacing w:after="200" w:line="276" w:lineRule="auto"/>
    </w:pPr>
    <w:rPr>
      <w:lang w:val="en-US" w:eastAsia="en-US"/>
    </w:rPr>
  </w:style>
  <w:style w:type="paragraph" w:customStyle="1" w:styleId="AC50097E8C9F4A91A767144B4AD0F3B1">
    <w:name w:val="AC50097E8C9F4A91A767144B4AD0F3B1"/>
    <w:rsid w:val="00EE753F"/>
    <w:pPr>
      <w:spacing w:after="200" w:line="276" w:lineRule="auto"/>
    </w:pPr>
    <w:rPr>
      <w:lang w:val="en-US" w:eastAsia="en-US"/>
    </w:rPr>
  </w:style>
  <w:style w:type="paragraph" w:customStyle="1" w:styleId="2A087D31B4C24AC18C55791F33FB54D2">
    <w:name w:val="2A087D31B4C24AC18C55791F33FB54D2"/>
    <w:rsid w:val="00EE753F"/>
    <w:pPr>
      <w:spacing w:after="200" w:line="276" w:lineRule="auto"/>
    </w:pPr>
    <w:rPr>
      <w:lang w:val="en-US" w:eastAsia="en-US"/>
    </w:rPr>
  </w:style>
  <w:style w:type="paragraph" w:customStyle="1" w:styleId="603C17C21EE74B609EE14CA078B33B37">
    <w:name w:val="603C17C21EE74B609EE14CA078B33B37"/>
    <w:rsid w:val="00EE753F"/>
    <w:pPr>
      <w:spacing w:after="200" w:line="276" w:lineRule="auto"/>
    </w:pPr>
    <w:rPr>
      <w:lang w:val="en-US" w:eastAsia="en-US"/>
    </w:rPr>
  </w:style>
  <w:style w:type="paragraph" w:customStyle="1" w:styleId="433F769C0E5647438FCAC193FC5495C7">
    <w:name w:val="433F769C0E5647438FCAC193FC5495C7"/>
    <w:rsid w:val="00EE753F"/>
    <w:pPr>
      <w:spacing w:after="200" w:line="276" w:lineRule="auto"/>
    </w:pPr>
    <w:rPr>
      <w:lang w:val="en-US" w:eastAsia="en-US"/>
    </w:rPr>
  </w:style>
  <w:style w:type="paragraph" w:customStyle="1" w:styleId="A2F98019EEC244B3A9C90074CA3C2E4C">
    <w:name w:val="A2F98019EEC244B3A9C90074CA3C2E4C"/>
    <w:rsid w:val="00EE753F"/>
    <w:pPr>
      <w:spacing w:after="200" w:line="276" w:lineRule="auto"/>
    </w:pPr>
    <w:rPr>
      <w:lang w:val="en-US" w:eastAsia="en-US"/>
    </w:rPr>
  </w:style>
  <w:style w:type="paragraph" w:customStyle="1" w:styleId="F7E0917122BA46C8BA598ABB3ED5AECC">
    <w:name w:val="F7E0917122BA46C8BA598ABB3ED5AECC"/>
    <w:rsid w:val="00EE753F"/>
    <w:pPr>
      <w:spacing w:after="200" w:line="276" w:lineRule="auto"/>
    </w:pPr>
    <w:rPr>
      <w:lang w:val="en-US" w:eastAsia="en-US"/>
    </w:rPr>
  </w:style>
  <w:style w:type="paragraph" w:customStyle="1" w:styleId="6E28E10061774071A45B6B867EF671F9">
    <w:name w:val="6E28E10061774071A45B6B867EF671F9"/>
    <w:rsid w:val="00EE753F"/>
    <w:pPr>
      <w:spacing w:after="200" w:line="276" w:lineRule="auto"/>
    </w:pPr>
    <w:rPr>
      <w:lang w:val="en-US" w:eastAsia="en-US"/>
    </w:rPr>
  </w:style>
  <w:style w:type="paragraph" w:customStyle="1" w:styleId="2246F7A8A107479FA95631C85FE1135D">
    <w:name w:val="2246F7A8A107479FA95631C85FE1135D"/>
    <w:rsid w:val="00EE753F"/>
    <w:pPr>
      <w:spacing w:after="200" w:line="276" w:lineRule="auto"/>
    </w:pPr>
    <w:rPr>
      <w:lang w:val="en-US" w:eastAsia="en-US"/>
    </w:rPr>
  </w:style>
  <w:style w:type="paragraph" w:customStyle="1" w:styleId="B1BE75BA052941D29688A29FFF7A2F60">
    <w:name w:val="B1BE75BA052941D29688A29FFF7A2F60"/>
    <w:rsid w:val="00EE753F"/>
    <w:pPr>
      <w:spacing w:after="200" w:line="276" w:lineRule="auto"/>
    </w:pPr>
    <w:rPr>
      <w:lang w:val="en-US" w:eastAsia="en-US"/>
    </w:rPr>
  </w:style>
  <w:style w:type="paragraph" w:customStyle="1" w:styleId="140A805184FD4B4395549D46F78648CC">
    <w:name w:val="140A805184FD4B4395549D46F78648CC"/>
    <w:rsid w:val="00EE753F"/>
    <w:pPr>
      <w:spacing w:after="200" w:line="276" w:lineRule="auto"/>
    </w:pPr>
    <w:rPr>
      <w:lang w:val="en-US" w:eastAsia="en-US"/>
    </w:rPr>
  </w:style>
  <w:style w:type="paragraph" w:customStyle="1" w:styleId="DE9748D5904646CCA8C48CA5035B4547">
    <w:name w:val="DE9748D5904646CCA8C48CA5035B4547"/>
    <w:rsid w:val="00EE753F"/>
    <w:pPr>
      <w:spacing w:after="200" w:line="276" w:lineRule="auto"/>
    </w:pPr>
    <w:rPr>
      <w:lang w:val="en-US" w:eastAsia="en-US"/>
    </w:rPr>
  </w:style>
  <w:style w:type="paragraph" w:customStyle="1" w:styleId="ADA7C537228E467FB25CDD92E9B6B4AC">
    <w:name w:val="ADA7C537228E467FB25CDD92E9B6B4AC"/>
    <w:rsid w:val="00EE753F"/>
    <w:pPr>
      <w:spacing w:after="200" w:line="276" w:lineRule="auto"/>
    </w:pPr>
    <w:rPr>
      <w:lang w:val="en-US" w:eastAsia="en-US"/>
    </w:rPr>
  </w:style>
  <w:style w:type="paragraph" w:customStyle="1" w:styleId="C8E08E055CCB4CD49315005754FAF50F">
    <w:name w:val="C8E08E055CCB4CD49315005754FAF50F"/>
    <w:rsid w:val="00EE753F"/>
    <w:pPr>
      <w:spacing w:after="200" w:line="276" w:lineRule="auto"/>
    </w:pPr>
    <w:rPr>
      <w:lang w:val="en-US" w:eastAsia="en-US"/>
    </w:rPr>
  </w:style>
  <w:style w:type="paragraph" w:customStyle="1" w:styleId="945CCCF9A2D940F493A85F9DCCB5AABD">
    <w:name w:val="945CCCF9A2D940F493A85F9DCCB5AABD"/>
    <w:rsid w:val="00EE753F"/>
    <w:pPr>
      <w:spacing w:after="200" w:line="276" w:lineRule="auto"/>
    </w:pPr>
    <w:rPr>
      <w:lang w:val="en-US" w:eastAsia="en-US"/>
    </w:rPr>
  </w:style>
  <w:style w:type="paragraph" w:customStyle="1" w:styleId="D7531D2D164747A7902C8D7816FB69AA">
    <w:name w:val="D7531D2D164747A7902C8D7816FB69AA"/>
    <w:rsid w:val="00EE753F"/>
    <w:pPr>
      <w:spacing w:after="200" w:line="276" w:lineRule="auto"/>
    </w:pPr>
    <w:rPr>
      <w:lang w:val="en-US" w:eastAsia="en-US"/>
    </w:rPr>
  </w:style>
  <w:style w:type="paragraph" w:customStyle="1" w:styleId="5D53360AF34C4E13AECD5DB34DE9B736">
    <w:name w:val="5D53360AF34C4E13AECD5DB34DE9B736"/>
    <w:rsid w:val="00EE753F"/>
    <w:pPr>
      <w:spacing w:after="200" w:line="276" w:lineRule="auto"/>
    </w:pPr>
    <w:rPr>
      <w:lang w:val="en-US" w:eastAsia="en-US"/>
    </w:rPr>
  </w:style>
  <w:style w:type="paragraph" w:customStyle="1" w:styleId="E7DA58EEC5CE4B16A6BD7FE0F2FB11EF">
    <w:name w:val="E7DA58EEC5CE4B16A6BD7FE0F2FB11EF"/>
    <w:rsid w:val="00EE753F"/>
    <w:pPr>
      <w:spacing w:after="200" w:line="276" w:lineRule="auto"/>
    </w:pPr>
    <w:rPr>
      <w:lang w:val="en-US" w:eastAsia="en-US"/>
    </w:rPr>
  </w:style>
  <w:style w:type="paragraph" w:customStyle="1" w:styleId="A8255C3B45DE45CAB654267BAD8000F1">
    <w:name w:val="A8255C3B45DE45CAB654267BAD8000F1"/>
    <w:rsid w:val="00EE753F"/>
    <w:pPr>
      <w:spacing w:after="200" w:line="276" w:lineRule="auto"/>
    </w:pPr>
    <w:rPr>
      <w:lang w:val="en-US" w:eastAsia="en-US"/>
    </w:rPr>
  </w:style>
  <w:style w:type="paragraph" w:customStyle="1" w:styleId="1957B4EEB7634C45830BCCBB29B25DEE">
    <w:name w:val="1957B4EEB7634C45830BCCBB29B25DEE"/>
    <w:rsid w:val="00EE753F"/>
    <w:pPr>
      <w:spacing w:after="200" w:line="276" w:lineRule="auto"/>
    </w:pPr>
    <w:rPr>
      <w:lang w:val="en-US" w:eastAsia="en-US"/>
    </w:rPr>
  </w:style>
  <w:style w:type="paragraph" w:customStyle="1" w:styleId="96CF1EE6F06F40EFB48CD62DADA34CD6">
    <w:name w:val="96CF1EE6F06F40EFB48CD62DADA34CD6"/>
    <w:rsid w:val="00EE753F"/>
    <w:pPr>
      <w:spacing w:after="200" w:line="276" w:lineRule="auto"/>
    </w:pPr>
    <w:rPr>
      <w:lang w:val="en-US" w:eastAsia="en-US"/>
    </w:rPr>
  </w:style>
  <w:style w:type="paragraph" w:customStyle="1" w:styleId="17C22550E2B24E418351A586D2F7ED66">
    <w:name w:val="17C22550E2B24E418351A586D2F7ED66"/>
    <w:rsid w:val="00EE753F"/>
    <w:pPr>
      <w:spacing w:after="200" w:line="276" w:lineRule="auto"/>
    </w:pPr>
    <w:rPr>
      <w:lang w:val="en-US" w:eastAsia="en-US"/>
    </w:rPr>
  </w:style>
  <w:style w:type="paragraph" w:customStyle="1" w:styleId="D253600D2B884B9DBD2547799DDDE977">
    <w:name w:val="D253600D2B884B9DBD2547799DDDE977"/>
    <w:rsid w:val="00EE753F"/>
    <w:pPr>
      <w:spacing w:after="200" w:line="276" w:lineRule="auto"/>
    </w:pPr>
    <w:rPr>
      <w:lang w:val="en-US" w:eastAsia="en-US"/>
    </w:rPr>
  </w:style>
  <w:style w:type="paragraph" w:customStyle="1" w:styleId="AE80A0D10F0F4AF892A7346D281664DA">
    <w:name w:val="AE80A0D10F0F4AF892A7346D281664DA"/>
    <w:rsid w:val="00EE753F"/>
    <w:pPr>
      <w:spacing w:after="200" w:line="276" w:lineRule="auto"/>
    </w:pPr>
    <w:rPr>
      <w:lang w:val="en-US" w:eastAsia="en-US"/>
    </w:rPr>
  </w:style>
  <w:style w:type="paragraph" w:customStyle="1" w:styleId="B2E95E794E054F67A2E7B6D87936BDFD">
    <w:name w:val="B2E95E794E054F67A2E7B6D87936BDFD"/>
    <w:rsid w:val="00EE753F"/>
    <w:pPr>
      <w:spacing w:after="200" w:line="276" w:lineRule="auto"/>
    </w:pPr>
    <w:rPr>
      <w:lang w:val="en-US" w:eastAsia="en-US"/>
    </w:rPr>
  </w:style>
  <w:style w:type="paragraph" w:customStyle="1" w:styleId="94E6BE5FAF2C4B828C74A83EACAADEDE">
    <w:name w:val="94E6BE5FAF2C4B828C74A83EACAADEDE"/>
    <w:rsid w:val="00EE753F"/>
    <w:pPr>
      <w:spacing w:after="200" w:line="276" w:lineRule="auto"/>
    </w:pPr>
    <w:rPr>
      <w:lang w:val="en-US" w:eastAsia="en-US"/>
    </w:rPr>
  </w:style>
  <w:style w:type="paragraph" w:customStyle="1" w:styleId="3BCF2F3EE4C94106AEB11D8CB641F7D4">
    <w:name w:val="3BCF2F3EE4C94106AEB11D8CB641F7D4"/>
    <w:rsid w:val="00EE753F"/>
    <w:pPr>
      <w:spacing w:after="200" w:line="276" w:lineRule="auto"/>
    </w:pPr>
    <w:rPr>
      <w:lang w:val="en-US" w:eastAsia="en-US"/>
    </w:rPr>
  </w:style>
  <w:style w:type="paragraph" w:customStyle="1" w:styleId="CEFFF989BDC6483EABF3761144D65C83">
    <w:name w:val="CEFFF989BDC6483EABF3761144D65C83"/>
    <w:rsid w:val="00EE753F"/>
    <w:pPr>
      <w:spacing w:after="200" w:line="276" w:lineRule="auto"/>
    </w:pPr>
    <w:rPr>
      <w:lang w:val="en-US" w:eastAsia="en-US"/>
    </w:rPr>
  </w:style>
  <w:style w:type="paragraph" w:customStyle="1" w:styleId="B273EC0D1E6C43EEA864884DE2CB8A1B">
    <w:name w:val="B273EC0D1E6C43EEA864884DE2CB8A1B"/>
    <w:rsid w:val="00EE753F"/>
    <w:pPr>
      <w:spacing w:after="200" w:line="276" w:lineRule="auto"/>
    </w:pPr>
    <w:rPr>
      <w:lang w:val="en-US" w:eastAsia="en-US"/>
    </w:rPr>
  </w:style>
  <w:style w:type="paragraph" w:customStyle="1" w:styleId="20AA14506638473D87B100D9052D0A3A">
    <w:name w:val="20AA14506638473D87B100D9052D0A3A"/>
    <w:rsid w:val="00EE753F"/>
    <w:pPr>
      <w:spacing w:after="200" w:line="276" w:lineRule="auto"/>
    </w:pPr>
    <w:rPr>
      <w:lang w:val="en-US" w:eastAsia="en-US"/>
    </w:rPr>
  </w:style>
  <w:style w:type="paragraph" w:customStyle="1" w:styleId="2AEED62088564FD7A97C3BD0C76C77DE">
    <w:name w:val="2AEED62088564FD7A97C3BD0C76C77DE"/>
    <w:rsid w:val="00EE753F"/>
    <w:pPr>
      <w:spacing w:after="200" w:line="276" w:lineRule="auto"/>
    </w:pPr>
    <w:rPr>
      <w:lang w:val="en-US" w:eastAsia="en-US"/>
    </w:rPr>
  </w:style>
  <w:style w:type="paragraph" w:customStyle="1" w:styleId="3628B9BDF4C4401D9F95C1964AD09B76">
    <w:name w:val="3628B9BDF4C4401D9F95C1964AD09B76"/>
    <w:rsid w:val="00EE753F"/>
    <w:pPr>
      <w:spacing w:after="200" w:line="276" w:lineRule="auto"/>
    </w:pPr>
    <w:rPr>
      <w:lang w:val="en-US" w:eastAsia="en-US"/>
    </w:rPr>
  </w:style>
  <w:style w:type="paragraph" w:customStyle="1" w:styleId="CC05637F62334F259D07F60863C8CD7D">
    <w:name w:val="CC05637F62334F259D07F60863C8CD7D"/>
    <w:rsid w:val="00EE753F"/>
    <w:pPr>
      <w:spacing w:after="200" w:line="276" w:lineRule="auto"/>
    </w:pPr>
    <w:rPr>
      <w:lang w:val="en-US" w:eastAsia="en-US"/>
    </w:rPr>
  </w:style>
  <w:style w:type="paragraph" w:customStyle="1" w:styleId="D385A3129286462BA8CD89DF9DD54C0F">
    <w:name w:val="D385A3129286462BA8CD89DF9DD54C0F"/>
    <w:rsid w:val="00EE753F"/>
    <w:pPr>
      <w:spacing w:after="200" w:line="276" w:lineRule="auto"/>
    </w:pPr>
    <w:rPr>
      <w:lang w:val="en-US" w:eastAsia="en-US"/>
    </w:rPr>
  </w:style>
  <w:style w:type="paragraph" w:customStyle="1" w:styleId="A7CB57D546804F3F91EAB83877DEEAFD">
    <w:name w:val="A7CB57D546804F3F91EAB83877DEEAFD"/>
    <w:rsid w:val="00EE753F"/>
    <w:pPr>
      <w:spacing w:after="200" w:line="276" w:lineRule="auto"/>
    </w:pPr>
    <w:rPr>
      <w:lang w:val="en-US" w:eastAsia="en-US"/>
    </w:rPr>
  </w:style>
  <w:style w:type="paragraph" w:customStyle="1" w:styleId="F50FD64C0DB14B81B86C9267DDC1820C">
    <w:name w:val="F50FD64C0DB14B81B86C9267DDC1820C"/>
    <w:rsid w:val="00EE753F"/>
    <w:pPr>
      <w:spacing w:after="200" w:line="276" w:lineRule="auto"/>
    </w:pPr>
    <w:rPr>
      <w:lang w:val="en-US" w:eastAsia="en-US"/>
    </w:rPr>
  </w:style>
  <w:style w:type="paragraph" w:customStyle="1" w:styleId="E3CCB9A811004AB0A5D5A816C65729B5">
    <w:name w:val="E3CCB9A811004AB0A5D5A816C65729B5"/>
    <w:rsid w:val="00EE753F"/>
    <w:pPr>
      <w:spacing w:after="200" w:line="276" w:lineRule="auto"/>
    </w:pPr>
    <w:rPr>
      <w:lang w:val="en-US" w:eastAsia="en-US"/>
    </w:rPr>
  </w:style>
  <w:style w:type="paragraph" w:customStyle="1" w:styleId="C62EB6D348994B2D8C440547F57FB4B4">
    <w:name w:val="C62EB6D348994B2D8C440547F57FB4B4"/>
    <w:rsid w:val="00EE753F"/>
    <w:pPr>
      <w:spacing w:after="200" w:line="276" w:lineRule="auto"/>
    </w:pPr>
    <w:rPr>
      <w:lang w:val="en-US" w:eastAsia="en-US"/>
    </w:rPr>
  </w:style>
  <w:style w:type="paragraph" w:customStyle="1" w:styleId="1B28FD1577E348EF8EAB99A8EB4D9085">
    <w:name w:val="1B28FD1577E348EF8EAB99A8EB4D9085"/>
    <w:rsid w:val="00EE753F"/>
    <w:pPr>
      <w:spacing w:after="200" w:line="276" w:lineRule="auto"/>
    </w:pPr>
    <w:rPr>
      <w:lang w:val="en-US" w:eastAsia="en-US"/>
    </w:rPr>
  </w:style>
  <w:style w:type="paragraph" w:customStyle="1" w:styleId="300569E96A0443BA883807D843C1471E">
    <w:name w:val="300569E96A0443BA883807D843C1471E"/>
    <w:rsid w:val="00EE753F"/>
    <w:pPr>
      <w:spacing w:after="200" w:line="276" w:lineRule="auto"/>
    </w:pPr>
    <w:rPr>
      <w:lang w:val="en-US" w:eastAsia="en-US"/>
    </w:rPr>
  </w:style>
  <w:style w:type="paragraph" w:customStyle="1" w:styleId="0E7E32B65A7C4CEBA389D9D0C12A4FA5">
    <w:name w:val="0E7E32B65A7C4CEBA389D9D0C12A4FA5"/>
    <w:rsid w:val="00EE753F"/>
    <w:pPr>
      <w:spacing w:after="200" w:line="276" w:lineRule="auto"/>
    </w:pPr>
    <w:rPr>
      <w:lang w:val="en-US" w:eastAsia="en-US"/>
    </w:rPr>
  </w:style>
  <w:style w:type="paragraph" w:customStyle="1" w:styleId="BF73D49D55AB4AB38F82004363EF9DD6">
    <w:name w:val="BF73D49D55AB4AB38F82004363EF9DD6"/>
    <w:rsid w:val="00EE753F"/>
    <w:pPr>
      <w:spacing w:after="200" w:line="276" w:lineRule="auto"/>
    </w:pPr>
    <w:rPr>
      <w:lang w:val="en-US" w:eastAsia="en-US"/>
    </w:rPr>
  </w:style>
  <w:style w:type="paragraph" w:customStyle="1" w:styleId="16F24F7FFE4A42F38EDBAFAE591CB70A">
    <w:name w:val="16F24F7FFE4A42F38EDBAFAE591CB70A"/>
    <w:rsid w:val="00EE753F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753F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A5DB2174C27141FAA30885AA509F40EF">
    <w:name w:val="A5DB2174C27141FAA30885AA509F40EF"/>
    <w:rsid w:val="005A6503"/>
    <w:rPr>
      <w:lang w:val="en-US" w:eastAsia="en-US"/>
    </w:rPr>
  </w:style>
  <w:style w:type="paragraph" w:customStyle="1" w:styleId="6673A8EB9C824D87B4E00A81EC78505A">
    <w:name w:val="6673A8EB9C824D87B4E00A81EC78505A"/>
    <w:rsid w:val="005A6503"/>
    <w:rPr>
      <w:lang w:val="en-US" w:eastAsia="en-US"/>
    </w:rPr>
  </w:style>
  <w:style w:type="paragraph" w:customStyle="1" w:styleId="A38207A280994AA882E96E1AC473763A">
    <w:name w:val="A38207A280994AA882E96E1AC473763A"/>
    <w:rsid w:val="005A6503"/>
    <w:rPr>
      <w:lang w:val="en-US" w:eastAsia="en-US"/>
    </w:rPr>
  </w:style>
  <w:style w:type="paragraph" w:customStyle="1" w:styleId="EC73E566AAB64261BD52A8D5C05279C3">
    <w:name w:val="EC73E566AAB64261BD52A8D5C05279C3"/>
    <w:rsid w:val="005A6503"/>
    <w:rPr>
      <w:lang w:val="en-US" w:eastAsia="en-US"/>
    </w:rPr>
  </w:style>
  <w:style w:type="paragraph" w:customStyle="1" w:styleId="A2B478E0E006450EB402A32006F0B6D4">
    <w:name w:val="A2B478E0E006450EB402A32006F0B6D4"/>
    <w:rsid w:val="005A6503"/>
    <w:rPr>
      <w:lang w:val="en-US" w:eastAsia="en-US"/>
    </w:rPr>
  </w:style>
  <w:style w:type="paragraph" w:customStyle="1" w:styleId="5FE9899FB60B4401A4EF28CD4BD694C6">
    <w:name w:val="5FE9899FB60B4401A4EF28CD4BD694C6"/>
    <w:rsid w:val="005A6503"/>
    <w:rPr>
      <w:lang w:val="en-US" w:eastAsia="en-US"/>
    </w:rPr>
  </w:style>
  <w:style w:type="paragraph" w:customStyle="1" w:styleId="E50E740C051248DB99A831968E2FE0A1">
    <w:name w:val="E50E740C051248DB99A831968E2FE0A1"/>
    <w:rsid w:val="005A6503"/>
    <w:rPr>
      <w:lang w:val="en-US" w:eastAsia="en-US"/>
    </w:rPr>
  </w:style>
  <w:style w:type="paragraph" w:customStyle="1" w:styleId="76D939326B7D4130A655652B99D0309B">
    <w:name w:val="76D939326B7D4130A655652B99D0309B"/>
    <w:rsid w:val="005A6503"/>
    <w:rPr>
      <w:lang w:val="en-US" w:eastAsia="en-US"/>
    </w:rPr>
  </w:style>
  <w:style w:type="paragraph" w:customStyle="1" w:styleId="EAFAFD1ACBC54B2FA74DECD2843632BB">
    <w:name w:val="EAFAFD1ACBC54B2FA74DECD2843632BB"/>
    <w:rsid w:val="005A6503"/>
    <w:rPr>
      <w:lang w:val="en-US" w:eastAsia="en-US"/>
    </w:rPr>
  </w:style>
  <w:style w:type="paragraph" w:customStyle="1" w:styleId="6F867281E8FE444A8C20CA43946FE0B1">
    <w:name w:val="6F867281E8FE444A8C20CA43946FE0B1"/>
    <w:rsid w:val="005A6503"/>
    <w:rPr>
      <w:lang w:val="en-US" w:eastAsia="en-US"/>
    </w:rPr>
  </w:style>
  <w:style w:type="paragraph" w:customStyle="1" w:styleId="7E8441540EF040008C9075F2E7D30055">
    <w:name w:val="7E8441540EF040008C9075F2E7D30055"/>
    <w:rsid w:val="005A6503"/>
    <w:rPr>
      <w:lang w:val="en-US" w:eastAsia="en-US"/>
    </w:rPr>
  </w:style>
  <w:style w:type="paragraph" w:customStyle="1" w:styleId="D78ADE9775434C948A58EAB8C5182ECE">
    <w:name w:val="D78ADE9775434C948A58EAB8C5182ECE"/>
    <w:rsid w:val="005A6503"/>
    <w:rPr>
      <w:lang w:val="en-US" w:eastAsia="en-US"/>
    </w:rPr>
  </w:style>
  <w:style w:type="paragraph" w:customStyle="1" w:styleId="632D0F08AE4A4DB28436FC1E9B79F247">
    <w:name w:val="632D0F08AE4A4DB28436FC1E9B79F247"/>
    <w:rsid w:val="005A6503"/>
    <w:rPr>
      <w:lang w:val="en-US" w:eastAsia="en-US"/>
    </w:rPr>
  </w:style>
  <w:style w:type="paragraph" w:customStyle="1" w:styleId="7938A086F79441B79CB94C43D959E01A">
    <w:name w:val="7938A086F79441B79CB94C43D959E01A"/>
    <w:rsid w:val="005A6503"/>
    <w:rPr>
      <w:lang w:val="en-US" w:eastAsia="en-US"/>
    </w:rPr>
  </w:style>
  <w:style w:type="paragraph" w:customStyle="1" w:styleId="F9E59F8CCB3F447F950761DD8F2D6FE3">
    <w:name w:val="F9E59F8CCB3F447F950761DD8F2D6FE3"/>
    <w:rsid w:val="005A6503"/>
    <w:rPr>
      <w:lang w:val="en-US" w:eastAsia="en-US"/>
    </w:rPr>
  </w:style>
  <w:style w:type="paragraph" w:customStyle="1" w:styleId="1958ED3A366845E287660A84530A2AEE">
    <w:name w:val="1958ED3A366845E287660A84530A2AEE"/>
    <w:rsid w:val="005A6503"/>
    <w:rPr>
      <w:lang w:val="en-US" w:eastAsia="en-US"/>
    </w:rPr>
  </w:style>
  <w:style w:type="paragraph" w:customStyle="1" w:styleId="948A0695273E428AB4868E0F798AAC17">
    <w:name w:val="948A0695273E428AB4868E0F798AAC17"/>
    <w:rsid w:val="005A6503"/>
    <w:rPr>
      <w:lang w:val="en-US" w:eastAsia="en-US"/>
    </w:rPr>
  </w:style>
  <w:style w:type="paragraph" w:customStyle="1" w:styleId="20A3D6E0FF984C76B7C8E3CFAF5F1C06">
    <w:name w:val="20A3D6E0FF984C76B7C8E3CFAF5F1C06"/>
    <w:rsid w:val="005A6503"/>
    <w:rPr>
      <w:lang w:val="en-US" w:eastAsia="en-US"/>
    </w:rPr>
  </w:style>
  <w:style w:type="paragraph" w:customStyle="1" w:styleId="8F1CC3C5ECBE44E6A141BAC8C8C2CB24">
    <w:name w:val="8F1CC3C5ECBE44E6A141BAC8C8C2CB24"/>
    <w:rsid w:val="005A6503"/>
    <w:rPr>
      <w:lang w:val="en-US" w:eastAsia="en-US"/>
    </w:rPr>
  </w:style>
  <w:style w:type="paragraph" w:customStyle="1" w:styleId="481009C8FE7A4F61B7943481C173BDBB">
    <w:name w:val="481009C8FE7A4F61B7943481C173BDBB"/>
    <w:rsid w:val="005A6503"/>
    <w:rPr>
      <w:lang w:val="en-US" w:eastAsia="en-US"/>
    </w:rPr>
  </w:style>
  <w:style w:type="paragraph" w:customStyle="1" w:styleId="2E460C7DE19B4A3ABE285677EC577BA8">
    <w:name w:val="2E460C7DE19B4A3ABE285677EC577BA8"/>
    <w:rsid w:val="005A6503"/>
    <w:rPr>
      <w:lang w:val="en-US" w:eastAsia="en-US"/>
    </w:rPr>
  </w:style>
  <w:style w:type="paragraph" w:customStyle="1" w:styleId="06E34BE6B6354210A5890323DC338F91">
    <w:name w:val="06E34BE6B6354210A5890323DC338F91"/>
    <w:rsid w:val="005A6503"/>
    <w:rPr>
      <w:lang w:val="en-US" w:eastAsia="en-US"/>
    </w:rPr>
  </w:style>
  <w:style w:type="paragraph" w:customStyle="1" w:styleId="FE748202985140DD90AE86070B507824">
    <w:name w:val="FE748202985140DD90AE86070B507824"/>
    <w:rsid w:val="005A6503"/>
    <w:rPr>
      <w:lang w:val="en-US" w:eastAsia="en-US"/>
    </w:rPr>
  </w:style>
  <w:style w:type="paragraph" w:customStyle="1" w:styleId="573663A0CB6047CD903F864ED2B59726">
    <w:name w:val="573663A0CB6047CD903F864ED2B59726"/>
    <w:rsid w:val="005A6503"/>
    <w:rPr>
      <w:lang w:val="en-US" w:eastAsia="en-US"/>
    </w:rPr>
  </w:style>
  <w:style w:type="paragraph" w:customStyle="1" w:styleId="D3236125ADA444AAB4F9399275C13AFB">
    <w:name w:val="D3236125ADA444AAB4F9399275C13AFB"/>
    <w:rsid w:val="005A6503"/>
    <w:rPr>
      <w:lang w:val="en-US" w:eastAsia="en-US"/>
    </w:rPr>
  </w:style>
  <w:style w:type="paragraph" w:customStyle="1" w:styleId="A3CC89AEACAF4D71AD3FC72B16F4B79B">
    <w:name w:val="A3CC89AEACAF4D71AD3FC72B16F4B79B"/>
    <w:rsid w:val="005A6503"/>
    <w:rPr>
      <w:lang w:val="en-US" w:eastAsia="en-US"/>
    </w:rPr>
  </w:style>
  <w:style w:type="paragraph" w:customStyle="1" w:styleId="EAF4E797BB774F899BE069DDF0C232C1">
    <w:name w:val="EAF4E797BB774F899BE069DDF0C232C1"/>
    <w:rsid w:val="005A6503"/>
    <w:rPr>
      <w:lang w:val="en-US" w:eastAsia="en-US"/>
    </w:rPr>
  </w:style>
  <w:style w:type="paragraph" w:customStyle="1" w:styleId="14EC1AD5253B4141A13FB3F48B2111E4">
    <w:name w:val="14EC1AD5253B4141A13FB3F48B2111E4"/>
    <w:rsid w:val="005A6503"/>
    <w:rPr>
      <w:lang w:val="en-US" w:eastAsia="en-US"/>
    </w:rPr>
  </w:style>
  <w:style w:type="paragraph" w:customStyle="1" w:styleId="708855D644A8486583E765265D412BD9">
    <w:name w:val="708855D644A8486583E765265D412BD9"/>
    <w:rsid w:val="005A6503"/>
    <w:rPr>
      <w:lang w:val="en-US" w:eastAsia="en-US"/>
    </w:rPr>
  </w:style>
  <w:style w:type="paragraph" w:customStyle="1" w:styleId="BB1AEB75EF8D437FACE470EA81A7A3A8">
    <w:name w:val="BB1AEB75EF8D437FACE470EA81A7A3A8"/>
    <w:rsid w:val="005A6503"/>
    <w:rPr>
      <w:lang w:val="en-US" w:eastAsia="en-US"/>
    </w:rPr>
  </w:style>
  <w:style w:type="paragraph" w:customStyle="1" w:styleId="DC04E00167FA42DB9913C0ABC7894D0D">
    <w:name w:val="DC04E00167FA42DB9913C0ABC7894D0D"/>
    <w:rsid w:val="005A6503"/>
    <w:rPr>
      <w:lang w:val="en-US" w:eastAsia="en-US"/>
    </w:rPr>
  </w:style>
  <w:style w:type="paragraph" w:customStyle="1" w:styleId="824D4505EE284CF69E60B27119C5E105">
    <w:name w:val="824D4505EE284CF69E60B27119C5E105"/>
    <w:rsid w:val="005A6503"/>
    <w:rPr>
      <w:lang w:val="en-US" w:eastAsia="en-US"/>
    </w:rPr>
  </w:style>
  <w:style w:type="paragraph" w:customStyle="1" w:styleId="8B7D04DD9F824F728C3A967030CD58D4">
    <w:name w:val="8B7D04DD9F824F728C3A967030CD58D4"/>
    <w:rsid w:val="005A6503"/>
    <w:rPr>
      <w:lang w:val="en-US" w:eastAsia="en-US"/>
    </w:rPr>
  </w:style>
  <w:style w:type="paragraph" w:customStyle="1" w:styleId="830C04A1261047C9A70C5B533F8DF7B6">
    <w:name w:val="830C04A1261047C9A70C5B533F8DF7B6"/>
    <w:rsid w:val="005A6503"/>
    <w:rPr>
      <w:lang w:val="en-US" w:eastAsia="en-US"/>
    </w:rPr>
  </w:style>
  <w:style w:type="paragraph" w:customStyle="1" w:styleId="E38300BA0E884321AD1FBA90484DA231">
    <w:name w:val="E38300BA0E884321AD1FBA90484DA231"/>
    <w:rsid w:val="005A6503"/>
    <w:rPr>
      <w:lang w:val="en-US" w:eastAsia="en-US"/>
    </w:rPr>
  </w:style>
  <w:style w:type="paragraph" w:customStyle="1" w:styleId="F90FD6E7EB214EE0BB83108737BF4737">
    <w:name w:val="F90FD6E7EB214EE0BB83108737BF4737"/>
    <w:rsid w:val="005A6503"/>
    <w:rPr>
      <w:lang w:val="en-US" w:eastAsia="en-US"/>
    </w:rPr>
  </w:style>
  <w:style w:type="paragraph" w:customStyle="1" w:styleId="F075DD3BED3F4238AF9E217C8B366BCC">
    <w:name w:val="F075DD3BED3F4238AF9E217C8B366BCC"/>
    <w:rsid w:val="005A6503"/>
    <w:rPr>
      <w:lang w:val="en-US" w:eastAsia="en-US"/>
    </w:rPr>
  </w:style>
  <w:style w:type="paragraph" w:customStyle="1" w:styleId="92911C9310A2456AB384CC5DFF90A05C">
    <w:name w:val="92911C9310A2456AB384CC5DFF90A05C"/>
    <w:rsid w:val="005A6503"/>
    <w:rPr>
      <w:lang w:val="en-US" w:eastAsia="en-US"/>
    </w:rPr>
  </w:style>
  <w:style w:type="paragraph" w:customStyle="1" w:styleId="4218FC0168F34D54A012A504A8941787">
    <w:name w:val="4218FC0168F34D54A012A504A8941787"/>
    <w:rsid w:val="005A6503"/>
    <w:rPr>
      <w:lang w:val="en-US" w:eastAsia="en-US"/>
    </w:rPr>
  </w:style>
  <w:style w:type="paragraph" w:customStyle="1" w:styleId="BB0EAAAD0EC54F8581D18FE4B06597DD">
    <w:name w:val="BB0EAAAD0EC54F8581D18FE4B06597DD"/>
    <w:rsid w:val="005A6503"/>
    <w:rPr>
      <w:lang w:val="en-US" w:eastAsia="en-US"/>
    </w:rPr>
  </w:style>
  <w:style w:type="paragraph" w:customStyle="1" w:styleId="AC44431E52134AE18F595AD079F0094E">
    <w:name w:val="AC44431E52134AE18F595AD079F0094E"/>
    <w:rsid w:val="005A6503"/>
    <w:rPr>
      <w:lang w:val="en-US" w:eastAsia="en-US"/>
    </w:rPr>
  </w:style>
  <w:style w:type="paragraph" w:customStyle="1" w:styleId="68ECDA0822994958A53DCDC83CC2DF09">
    <w:name w:val="68ECDA0822994958A53DCDC83CC2DF09"/>
    <w:rsid w:val="005A6503"/>
    <w:rPr>
      <w:lang w:val="en-US" w:eastAsia="en-US"/>
    </w:rPr>
  </w:style>
  <w:style w:type="paragraph" w:customStyle="1" w:styleId="8CAA7FF07A6541E2904802B7F07F53B9">
    <w:name w:val="8CAA7FF07A6541E2904802B7F07F53B9"/>
    <w:rsid w:val="005A6503"/>
    <w:rPr>
      <w:lang w:val="en-US" w:eastAsia="en-US"/>
    </w:rPr>
  </w:style>
  <w:style w:type="paragraph" w:customStyle="1" w:styleId="3FF0E85F32C54C62937AAE543FB2EFC4">
    <w:name w:val="3FF0E85F32C54C62937AAE543FB2EFC4"/>
    <w:rsid w:val="005A6503"/>
    <w:rPr>
      <w:lang w:val="en-US" w:eastAsia="en-US"/>
    </w:rPr>
  </w:style>
  <w:style w:type="paragraph" w:customStyle="1" w:styleId="BB4F22B618754C38801C2BFBE9222D7E">
    <w:name w:val="BB4F22B618754C38801C2BFBE9222D7E"/>
    <w:rsid w:val="005A6503"/>
    <w:rPr>
      <w:lang w:val="en-US" w:eastAsia="en-US"/>
    </w:rPr>
  </w:style>
  <w:style w:type="paragraph" w:customStyle="1" w:styleId="1B428E9C3A154828961A1CE8B0BB6405">
    <w:name w:val="1B428E9C3A154828961A1CE8B0BB6405"/>
    <w:rsid w:val="005A6503"/>
    <w:rPr>
      <w:lang w:val="en-US" w:eastAsia="en-US"/>
    </w:rPr>
  </w:style>
  <w:style w:type="paragraph" w:customStyle="1" w:styleId="1FF52C32A43A45F19E8F3CE1FD26CA8F">
    <w:name w:val="1FF52C32A43A45F19E8F3CE1FD26CA8F"/>
    <w:rsid w:val="005A6503"/>
    <w:rPr>
      <w:lang w:val="en-US" w:eastAsia="en-US"/>
    </w:rPr>
  </w:style>
  <w:style w:type="paragraph" w:customStyle="1" w:styleId="1E364F12A86C41C2876FEF7F19272A90">
    <w:name w:val="1E364F12A86C41C2876FEF7F19272A90"/>
    <w:rsid w:val="005A6503"/>
    <w:rPr>
      <w:lang w:val="en-US" w:eastAsia="en-US"/>
    </w:rPr>
  </w:style>
  <w:style w:type="paragraph" w:customStyle="1" w:styleId="194FDCD3DFA142D2B7B6C347F699174C">
    <w:name w:val="194FDCD3DFA142D2B7B6C347F699174C"/>
    <w:rsid w:val="005A6503"/>
    <w:rPr>
      <w:lang w:val="en-US" w:eastAsia="en-US"/>
    </w:rPr>
  </w:style>
  <w:style w:type="paragraph" w:customStyle="1" w:styleId="531A681CB8CA451FBAC7EAAA5ACE230E">
    <w:name w:val="531A681CB8CA451FBAC7EAAA5ACE230E"/>
    <w:rsid w:val="005A6503"/>
    <w:rPr>
      <w:lang w:val="en-US" w:eastAsia="en-US"/>
    </w:rPr>
  </w:style>
  <w:style w:type="paragraph" w:customStyle="1" w:styleId="BC4C9D396C82491BB556DAE4DE389827">
    <w:name w:val="BC4C9D396C82491BB556DAE4DE389827"/>
    <w:rsid w:val="005A6503"/>
    <w:rPr>
      <w:lang w:val="en-US" w:eastAsia="en-US"/>
    </w:rPr>
  </w:style>
  <w:style w:type="paragraph" w:customStyle="1" w:styleId="0FCB52A4AD3A47C0B8152C9F04B01F15">
    <w:name w:val="0FCB52A4AD3A47C0B8152C9F04B01F15"/>
    <w:rsid w:val="005A6503"/>
    <w:rPr>
      <w:lang w:val="en-US" w:eastAsia="en-US"/>
    </w:rPr>
  </w:style>
  <w:style w:type="paragraph" w:customStyle="1" w:styleId="42C1D8CE8AE5455AAAAC53B0A7BDAB63">
    <w:name w:val="42C1D8CE8AE5455AAAAC53B0A7BDAB63"/>
    <w:rsid w:val="005A6503"/>
    <w:rPr>
      <w:lang w:val="en-US" w:eastAsia="en-US"/>
    </w:rPr>
  </w:style>
  <w:style w:type="paragraph" w:customStyle="1" w:styleId="7AB1CBBE27D04F74A57F08734E4D912D">
    <w:name w:val="7AB1CBBE27D04F74A57F08734E4D912D"/>
    <w:rsid w:val="005A6503"/>
    <w:rPr>
      <w:lang w:val="en-US" w:eastAsia="en-US"/>
    </w:rPr>
  </w:style>
  <w:style w:type="paragraph" w:customStyle="1" w:styleId="32635042F8284EFCAFC796764909F554">
    <w:name w:val="32635042F8284EFCAFC796764909F554"/>
    <w:rsid w:val="005A6503"/>
    <w:rPr>
      <w:lang w:val="en-US" w:eastAsia="en-US"/>
    </w:rPr>
  </w:style>
  <w:style w:type="paragraph" w:customStyle="1" w:styleId="A8F23484C41C40FFA645EB348A6DAE9B">
    <w:name w:val="A8F23484C41C40FFA645EB348A6DAE9B"/>
    <w:rsid w:val="005A6503"/>
    <w:rPr>
      <w:lang w:val="en-US" w:eastAsia="en-US"/>
    </w:rPr>
  </w:style>
  <w:style w:type="paragraph" w:customStyle="1" w:styleId="3FC6A3FDA79D441E9CD3359FEC4883F9">
    <w:name w:val="3FC6A3FDA79D441E9CD3359FEC4883F9"/>
    <w:rsid w:val="005A6503"/>
    <w:rPr>
      <w:lang w:val="en-US" w:eastAsia="en-US"/>
    </w:rPr>
  </w:style>
  <w:style w:type="paragraph" w:customStyle="1" w:styleId="500A5EA8D993424AA3426E3ADCEEBCCB">
    <w:name w:val="500A5EA8D993424AA3426E3ADCEEBCCB"/>
    <w:rsid w:val="005A6503"/>
    <w:rPr>
      <w:lang w:val="en-US" w:eastAsia="en-US"/>
    </w:rPr>
  </w:style>
  <w:style w:type="paragraph" w:customStyle="1" w:styleId="F1B8C483FB974A06817221A6A479F79B">
    <w:name w:val="F1B8C483FB974A06817221A6A479F79B"/>
    <w:rsid w:val="005A6503"/>
    <w:rPr>
      <w:lang w:val="en-US" w:eastAsia="en-US"/>
    </w:rPr>
  </w:style>
  <w:style w:type="paragraph" w:customStyle="1" w:styleId="5D646313039D4A5B9B99ED4FF0F5D1F0">
    <w:name w:val="5D646313039D4A5B9B99ED4FF0F5D1F0"/>
    <w:rsid w:val="005A6503"/>
    <w:rPr>
      <w:lang w:val="en-US" w:eastAsia="en-US"/>
    </w:rPr>
  </w:style>
  <w:style w:type="paragraph" w:customStyle="1" w:styleId="587EEBB8C47D4AF1960B436AAF7F5B1D">
    <w:name w:val="587EEBB8C47D4AF1960B436AAF7F5B1D"/>
    <w:rsid w:val="005A6503"/>
    <w:rPr>
      <w:lang w:val="en-US" w:eastAsia="en-US"/>
    </w:rPr>
  </w:style>
  <w:style w:type="paragraph" w:customStyle="1" w:styleId="EE8866F7C4A24D348449623F3B79EC71">
    <w:name w:val="EE8866F7C4A24D348449623F3B79EC71"/>
    <w:rsid w:val="005A6503"/>
    <w:rPr>
      <w:lang w:val="en-US" w:eastAsia="en-US"/>
    </w:rPr>
  </w:style>
  <w:style w:type="paragraph" w:customStyle="1" w:styleId="950EAD1011CC4B1CA164B2445ADDB7E4">
    <w:name w:val="950EAD1011CC4B1CA164B2445ADDB7E4"/>
    <w:rsid w:val="005A6503"/>
    <w:rPr>
      <w:lang w:val="en-US" w:eastAsia="en-US"/>
    </w:rPr>
  </w:style>
  <w:style w:type="paragraph" w:customStyle="1" w:styleId="EB513D90853B406E8ADDA087BECF61F9">
    <w:name w:val="EB513D90853B406E8ADDA087BECF61F9"/>
    <w:rsid w:val="005A6503"/>
    <w:rPr>
      <w:lang w:val="en-US" w:eastAsia="en-US"/>
    </w:rPr>
  </w:style>
  <w:style w:type="paragraph" w:customStyle="1" w:styleId="3B3939348CDA462884A2DA4A22615FEE">
    <w:name w:val="3B3939348CDA462884A2DA4A22615FEE"/>
    <w:rsid w:val="005A6503"/>
    <w:rPr>
      <w:lang w:val="en-US" w:eastAsia="en-US"/>
    </w:rPr>
  </w:style>
  <w:style w:type="paragraph" w:customStyle="1" w:styleId="8E032D5B67864FB39E1D54907DC890BB">
    <w:name w:val="8E032D5B67864FB39E1D54907DC890BB"/>
    <w:rsid w:val="005A6503"/>
    <w:rPr>
      <w:lang w:val="en-US" w:eastAsia="en-US"/>
    </w:rPr>
  </w:style>
  <w:style w:type="paragraph" w:customStyle="1" w:styleId="89A7BD4B819F45EBB7B99474D3D2CBC8">
    <w:name w:val="89A7BD4B819F45EBB7B99474D3D2CBC8"/>
    <w:rsid w:val="005A6503"/>
    <w:rPr>
      <w:lang w:val="en-US" w:eastAsia="en-US"/>
    </w:rPr>
  </w:style>
  <w:style w:type="paragraph" w:customStyle="1" w:styleId="E4E4E505FE5F493693950602C92CBB0D">
    <w:name w:val="E4E4E505FE5F493693950602C92CBB0D"/>
    <w:rsid w:val="005A6503"/>
    <w:rPr>
      <w:lang w:val="en-US" w:eastAsia="en-US"/>
    </w:rPr>
  </w:style>
  <w:style w:type="paragraph" w:customStyle="1" w:styleId="A1C7F8F25A2B4C8E8BD0AB496D2636AF">
    <w:name w:val="A1C7F8F25A2B4C8E8BD0AB496D2636AF"/>
    <w:rsid w:val="005A6503"/>
    <w:rPr>
      <w:lang w:val="en-US" w:eastAsia="en-US"/>
    </w:rPr>
  </w:style>
  <w:style w:type="paragraph" w:customStyle="1" w:styleId="372BE5C92F17493489563AA6E31D47F4">
    <w:name w:val="372BE5C92F17493489563AA6E31D47F4"/>
    <w:rsid w:val="005A6503"/>
    <w:rPr>
      <w:lang w:val="en-US" w:eastAsia="en-US"/>
    </w:rPr>
  </w:style>
  <w:style w:type="paragraph" w:customStyle="1" w:styleId="59E67DFCCB3A4C86B514154562E86720">
    <w:name w:val="59E67DFCCB3A4C86B514154562E86720"/>
    <w:rsid w:val="005A6503"/>
    <w:rPr>
      <w:lang w:val="en-US" w:eastAsia="en-US"/>
    </w:rPr>
  </w:style>
  <w:style w:type="paragraph" w:customStyle="1" w:styleId="ED4F1DF894674087AB6A9D5DA3B108C8">
    <w:name w:val="ED4F1DF894674087AB6A9D5DA3B108C8"/>
    <w:rsid w:val="005A6503"/>
    <w:rPr>
      <w:lang w:val="en-US" w:eastAsia="en-US"/>
    </w:rPr>
  </w:style>
  <w:style w:type="paragraph" w:customStyle="1" w:styleId="D4791D00D0FD4B54BAD75DEBD1DA13BD">
    <w:name w:val="D4791D00D0FD4B54BAD75DEBD1DA13BD"/>
    <w:rsid w:val="005A6503"/>
    <w:rPr>
      <w:lang w:val="en-US" w:eastAsia="en-US"/>
    </w:rPr>
  </w:style>
  <w:style w:type="paragraph" w:customStyle="1" w:styleId="E9ABFBD61A1E437A99A24EF7F8853913">
    <w:name w:val="E9ABFBD61A1E437A99A24EF7F8853913"/>
    <w:rsid w:val="005A6503"/>
    <w:rPr>
      <w:lang w:val="en-US" w:eastAsia="en-US"/>
    </w:rPr>
  </w:style>
  <w:style w:type="paragraph" w:customStyle="1" w:styleId="FDA142255AD04D72A73CCCD5EEFE9797">
    <w:name w:val="FDA142255AD04D72A73CCCD5EEFE9797"/>
    <w:rsid w:val="005A6503"/>
    <w:rPr>
      <w:lang w:val="en-US" w:eastAsia="en-US"/>
    </w:rPr>
  </w:style>
  <w:style w:type="paragraph" w:customStyle="1" w:styleId="913E6C00992F4932BAB5174399B44AE1">
    <w:name w:val="913E6C00992F4932BAB5174399B44AE1"/>
    <w:rsid w:val="005A6503"/>
    <w:rPr>
      <w:lang w:val="en-US" w:eastAsia="en-US"/>
    </w:rPr>
  </w:style>
  <w:style w:type="paragraph" w:customStyle="1" w:styleId="1926E14475134ECB887D2ED0E94E4566">
    <w:name w:val="1926E14475134ECB887D2ED0E94E4566"/>
    <w:rsid w:val="005A6503"/>
    <w:rPr>
      <w:lang w:val="en-US" w:eastAsia="en-US"/>
    </w:rPr>
  </w:style>
  <w:style w:type="paragraph" w:customStyle="1" w:styleId="69CDAF4705AE450CBABE58B8C0C528FE">
    <w:name w:val="69CDAF4705AE450CBABE58B8C0C528FE"/>
    <w:rsid w:val="005A6503"/>
    <w:rPr>
      <w:lang w:val="en-US" w:eastAsia="en-US"/>
    </w:rPr>
  </w:style>
  <w:style w:type="paragraph" w:customStyle="1" w:styleId="7F36EACA481F4D68B100F96C38481492">
    <w:name w:val="7F36EACA481F4D68B100F96C38481492"/>
    <w:rsid w:val="005A6503"/>
    <w:rPr>
      <w:lang w:val="en-US" w:eastAsia="en-US"/>
    </w:rPr>
  </w:style>
  <w:style w:type="paragraph" w:customStyle="1" w:styleId="BA3659D3A69347D19DC6A82B5C6D4C47">
    <w:name w:val="BA3659D3A69347D19DC6A82B5C6D4C47"/>
    <w:rsid w:val="005A6503"/>
    <w:rPr>
      <w:lang w:val="en-US" w:eastAsia="en-US"/>
    </w:rPr>
  </w:style>
  <w:style w:type="paragraph" w:customStyle="1" w:styleId="FE450E9EB3C247C996CC38B8EE3614D7">
    <w:name w:val="FE450E9EB3C247C996CC38B8EE3614D7"/>
    <w:rsid w:val="005A6503"/>
    <w:rPr>
      <w:lang w:val="en-US" w:eastAsia="en-US"/>
    </w:rPr>
  </w:style>
  <w:style w:type="paragraph" w:customStyle="1" w:styleId="818727930C614A2A90B3182B46DDB893">
    <w:name w:val="818727930C614A2A90B3182B46DDB893"/>
    <w:rsid w:val="005A6503"/>
    <w:rPr>
      <w:lang w:val="en-US" w:eastAsia="en-US"/>
    </w:rPr>
  </w:style>
  <w:style w:type="paragraph" w:customStyle="1" w:styleId="B921DFD5CF9645C0925BA1B7804E42D6">
    <w:name w:val="B921DFD5CF9645C0925BA1B7804E42D6"/>
    <w:rsid w:val="005A6503"/>
    <w:rPr>
      <w:lang w:val="en-US" w:eastAsia="en-US"/>
    </w:rPr>
  </w:style>
  <w:style w:type="paragraph" w:customStyle="1" w:styleId="B385EA773845404E8456B9D69250DC8B">
    <w:name w:val="B385EA773845404E8456B9D69250DC8B"/>
    <w:rsid w:val="005A6503"/>
    <w:rPr>
      <w:lang w:val="en-US" w:eastAsia="en-US"/>
    </w:rPr>
  </w:style>
  <w:style w:type="paragraph" w:customStyle="1" w:styleId="5386B1A8029D42CEBE719CEFB3AAC623">
    <w:name w:val="5386B1A8029D42CEBE719CEFB3AAC623"/>
    <w:rsid w:val="005A6503"/>
    <w:rPr>
      <w:lang w:val="en-US" w:eastAsia="en-US"/>
    </w:rPr>
  </w:style>
  <w:style w:type="paragraph" w:customStyle="1" w:styleId="1520B28D80DF417581089F5830D0787D">
    <w:name w:val="1520B28D80DF417581089F5830D0787D"/>
    <w:rsid w:val="005A6503"/>
    <w:rPr>
      <w:lang w:val="en-US" w:eastAsia="en-US"/>
    </w:rPr>
  </w:style>
  <w:style w:type="paragraph" w:customStyle="1" w:styleId="FE8EACED54754355B52ABF9617A877CF">
    <w:name w:val="FE8EACED54754355B52ABF9617A877CF"/>
    <w:rsid w:val="005A6503"/>
    <w:rPr>
      <w:lang w:val="en-US" w:eastAsia="en-US"/>
    </w:rPr>
  </w:style>
  <w:style w:type="paragraph" w:customStyle="1" w:styleId="94F452B66860440AA2599BE7E045C9A1">
    <w:name w:val="94F452B66860440AA2599BE7E045C9A1"/>
    <w:rsid w:val="005A6503"/>
    <w:rPr>
      <w:lang w:val="en-US" w:eastAsia="en-US"/>
    </w:rPr>
  </w:style>
  <w:style w:type="paragraph" w:customStyle="1" w:styleId="20A64FC010CE4EE0B73D34A7855D04B0">
    <w:name w:val="20A64FC010CE4EE0B73D34A7855D04B0"/>
    <w:rsid w:val="005A6503"/>
    <w:rPr>
      <w:lang w:val="en-US" w:eastAsia="en-US"/>
    </w:rPr>
  </w:style>
  <w:style w:type="paragraph" w:customStyle="1" w:styleId="809F2D1599C1407DA27D9B9084612B9D">
    <w:name w:val="809F2D1599C1407DA27D9B9084612B9D"/>
    <w:rsid w:val="005A6503"/>
    <w:rPr>
      <w:lang w:val="en-US" w:eastAsia="en-US"/>
    </w:rPr>
  </w:style>
  <w:style w:type="paragraph" w:customStyle="1" w:styleId="761C6CEA27B447CD904CDDE542094335">
    <w:name w:val="761C6CEA27B447CD904CDDE542094335"/>
    <w:rsid w:val="005A6503"/>
    <w:rPr>
      <w:lang w:val="en-US" w:eastAsia="en-US"/>
    </w:rPr>
  </w:style>
  <w:style w:type="paragraph" w:customStyle="1" w:styleId="45F5CA0A05A6427DA701772942B46327">
    <w:name w:val="45F5CA0A05A6427DA701772942B46327"/>
    <w:rsid w:val="005A6503"/>
    <w:rPr>
      <w:lang w:val="en-US" w:eastAsia="en-US"/>
    </w:rPr>
  </w:style>
  <w:style w:type="paragraph" w:customStyle="1" w:styleId="71BD958A2BD14E2AADADB73E0E5C86D9">
    <w:name w:val="71BD958A2BD14E2AADADB73E0E5C86D9"/>
    <w:rsid w:val="005A6503"/>
    <w:rPr>
      <w:lang w:val="en-US" w:eastAsia="en-US"/>
    </w:rPr>
  </w:style>
  <w:style w:type="paragraph" w:customStyle="1" w:styleId="FB927AE5A509458B8B1D248A9FEAC145">
    <w:name w:val="FB927AE5A509458B8B1D248A9FEAC145"/>
    <w:rsid w:val="005A6503"/>
    <w:rPr>
      <w:lang w:val="en-US" w:eastAsia="en-US"/>
    </w:rPr>
  </w:style>
  <w:style w:type="paragraph" w:customStyle="1" w:styleId="1C0A703A425741629CA68006F5D353EC">
    <w:name w:val="1C0A703A425741629CA68006F5D353EC"/>
    <w:rsid w:val="005A6503"/>
    <w:rPr>
      <w:lang w:val="en-US" w:eastAsia="en-US"/>
    </w:rPr>
  </w:style>
  <w:style w:type="paragraph" w:customStyle="1" w:styleId="E29B749281A24EA8BD76851AE9F95CAD">
    <w:name w:val="E29B749281A24EA8BD76851AE9F95CAD"/>
    <w:rsid w:val="005A6503"/>
    <w:rPr>
      <w:lang w:val="en-US" w:eastAsia="en-US"/>
    </w:rPr>
  </w:style>
  <w:style w:type="paragraph" w:customStyle="1" w:styleId="969C1904889C4CB3895BE4DDFAD0F3F9">
    <w:name w:val="969C1904889C4CB3895BE4DDFAD0F3F9"/>
    <w:rsid w:val="005A6503"/>
    <w:rPr>
      <w:lang w:val="en-US" w:eastAsia="en-US"/>
    </w:rPr>
  </w:style>
  <w:style w:type="paragraph" w:customStyle="1" w:styleId="AEAE30B9D7ED4C9A96E62DF908242D59">
    <w:name w:val="AEAE30B9D7ED4C9A96E62DF908242D59"/>
    <w:rsid w:val="005A6503"/>
    <w:rPr>
      <w:lang w:val="en-US" w:eastAsia="en-US"/>
    </w:rPr>
  </w:style>
  <w:style w:type="paragraph" w:customStyle="1" w:styleId="06002FC4E4274022AAB42BC0F2A08178">
    <w:name w:val="06002FC4E4274022AAB42BC0F2A08178"/>
    <w:rsid w:val="005A6503"/>
    <w:rPr>
      <w:lang w:val="en-US" w:eastAsia="en-US"/>
    </w:rPr>
  </w:style>
  <w:style w:type="paragraph" w:customStyle="1" w:styleId="417D0DCDD4EF423B988C2809E06A548D">
    <w:name w:val="417D0DCDD4EF423B988C2809E06A548D"/>
    <w:rsid w:val="005A6503"/>
    <w:rPr>
      <w:lang w:val="en-US" w:eastAsia="en-US"/>
    </w:rPr>
  </w:style>
  <w:style w:type="paragraph" w:customStyle="1" w:styleId="66210F27600E4E4A899D0B88F2D4A5C1">
    <w:name w:val="66210F27600E4E4A899D0B88F2D4A5C1"/>
    <w:rsid w:val="005A6503"/>
    <w:rPr>
      <w:lang w:val="en-US" w:eastAsia="en-US"/>
    </w:rPr>
  </w:style>
  <w:style w:type="paragraph" w:customStyle="1" w:styleId="B1CF92C939184799A91342BAFCFF7CD6">
    <w:name w:val="B1CF92C939184799A91342BAFCFF7CD6"/>
    <w:rsid w:val="005A6503"/>
    <w:rPr>
      <w:lang w:val="en-US" w:eastAsia="en-US"/>
    </w:rPr>
  </w:style>
  <w:style w:type="paragraph" w:customStyle="1" w:styleId="EFC329AE137A45EC916E87FAE1D74979">
    <w:name w:val="EFC329AE137A45EC916E87FAE1D74979"/>
    <w:rsid w:val="005A6503"/>
    <w:rPr>
      <w:lang w:val="en-US" w:eastAsia="en-US"/>
    </w:rPr>
  </w:style>
  <w:style w:type="paragraph" w:customStyle="1" w:styleId="9113DD5865714C0EB832734A5C6BC3B9">
    <w:name w:val="9113DD5865714C0EB832734A5C6BC3B9"/>
    <w:rsid w:val="005A6503"/>
    <w:rPr>
      <w:lang w:val="en-US" w:eastAsia="en-US"/>
    </w:rPr>
  </w:style>
  <w:style w:type="paragraph" w:customStyle="1" w:styleId="0A6EACA3C10C4C2C8ACB9056AF2EBECE">
    <w:name w:val="0A6EACA3C10C4C2C8ACB9056AF2EBECE"/>
    <w:rsid w:val="005A6503"/>
    <w:rPr>
      <w:lang w:val="en-US" w:eastAsia="en-US"/>
    </w:rPr>
  </w:style>
  <w:style w:type="paragraph" w:customStyle="1" w:styleId="8542F70B63B140F09522C80006E4909C">
    <w:name w:val="8542F70B63B140F09522C80006E4909C"/>
    <w:rsid w:val="005A6503"/>
    <w:rPr>
      <w:lang w:val="en-US" w:eastAsia="en-US"/>
    </w:rPr>
  </w:style>
  <w:style w:type="paragraph" w:customStyle="1" w:styleId="525F6ACBD30741C7A218590E2CAC732C">
    <w:name w:val="525F6ACBD30741C7A218590E2CAC732C"/>
    <w:rsid w:val="005A6503"/>
    <w:rPr>
      <w:lang w:val="en-US" w:eastAsia="en-US"/>
    </w:rPr>
  </w:style>
  <w:style w:type="paragraph" w:customStyle="1" w:styleId="7820DA9E7AE7418884B06B7A3CD3DA74">
    <w:name w:val="7820DA9E7AE7418884B06B7A3CD3DA74"/>
    <w:rsid w:val="005A6503"/>
    <w:rPr>
      <w:lang w:val="en-US" w:eastAsia="en-US"/>
    </w:rPr>
  </w:style>
  <w:style w:type="paragraph" w:customStyle="1" w:styleId="5082FB6100244947BDF6954EFFDEC750">
    <w:name w:val="5082FB6100244947BDF6954EFFDEC750"/>
    <w:rsid w:val="005A6503"/>
    <w:rPr>
      <w:lang w:val="en-US" w:eastAsia="en-US"/>
    </w:rPr>
  </w:style>
  <w:style w:type="paragraph" w:customStyle="1" w:styleId="4DCF3BC897084D5E93961F816CB74E89">
    <w:name w:val="4DCF3BC897084D5E93961F816CB74E89"/>
    <w:rsid w:val="005A6503"/>
    <w:rPr>
      <w:lang w:val="en-US" w:eastAsia="en-US"/>
    </w:rPr>
  </w:style>
  <w:style w:type="paragraph" w:customStyle="1" w:styleId="C6E05F6824C44FA38433CF7328D6A685">
    <w:name w:val="C6E05F6824C44FA38433CF7328D6A685"/>
    <w:rsid w:val="005A6503"/>
    <w:rPr>
      <w:lang w:val="en-US" w:eastAsia="en-US"/>
    </w:rPr>
  </w:style>
  <w:style w:type="paragraph" w:customStyle="1" w:styleId="FB3CDC3D010E45FF83AC64A45E0DC18B">
    <w:name w:val="FB3CDC3D010E45FF83AC64A45E0DC18B"/>
    <w:rsid w:val="005A6503"/>
    <w:rPr>
      <w:lang w:val="en-US" w:eastAsia="en-US"/>
    </w:rPr>
  </w:style>
  <w:style w:type="paragraph" w:customStyle="1" w:styleId="900CA7BF4AAF4882A859063F30025196">
    <w:name w:val="900CA7BF4AAF4882A859063F30025196"/>
    <w:rsid w:val="005A6503"/>
    <w:rPr>
      <w:lang w:val="en-US" w:eastAsia="en-US"/>
    </w:rPr>
  </w:style>
  <w:style w:type="paragraph" w:customStyle="1" w:styleId="0474C1E1690C47B390674430CCB969B0">
    <w:name w:val="0474C1E1690C47B390674430CCB969B0"/>
    <w:rsid w:val="005A6503"/>
    <w:rPr>
      <w:lang w:val="en-US" w:eastAsia="en-US"/>
    </w:rPr>
  </w:style>
  <w:style w:type="paragraph" w:customStyle="1" w:styleId="58C38ED571754CE289FF8A031B4D6977">
    <w:name w:val="58C38ED571754CE289FF8A031B4D6977"/>
    <w:rsid w:val="005A6503"/>
    <w:rPr>
      <w:lang w:val="en-US" w:eastAsia="en-US"/>
    </w:rPr>
  </w:style>
  <w:style w:type="paragraph" w:customStyle="1" w:styleId="F907C9B45ECC442E92778E6410C754D3">
    <w:name w:val="F907C9B45ECC442E92778E6410C754D3"/>
    <w:rsid w:val="005A6503"/>
    <w:rPr>
      <w:lang w:val="en-US" w:eastAsia="en-US"/>
    </w:rPr>
  </w:style>
  <w:style w:type="paragraph" w:customStyle="1" w:styleId="52BD695B18A545B5AD1B37CDD2F9085A">
    <w:name w:val="52BD695B18A545B5AD1B37CDD2F9085A"/>
    <w:rsid w:val="005A6503"/>
    <w:rPr>
      <w:lang w:val="en-US" w:eastAsia="en-US"/>
    </w:rPr>
  </w:style>
  <w:style w:type="paragraph" w:customStyle="1" w:styleId="00F8D0834EB54494AB7170C0C7D81CAD">
    <w:name w:val="00F8D0834EB54494AB7170C0C7D81CAD"/>
    <w:rsid w:val="005A6503"/>
    <w:rPr>
      <w:lang w:val="en-US" w:eastAsia="en-US"/>
    </w:rPr>
  </w:style>
  <w:style w:type="paragraph" w:customStyle="1" w:styleId="982FB081DCA148638A71E3DF8BADC76D">
    <w:name w:val="982FB081DCA148638A71E3DF8BADC76D"/>
    <w:rsid w:val="005A6503"/>
    <w:rPr>
      <w:lang w:val="en-US" w:eastAsia="en-US"/>
    </w:rPr>
  </w:style>
  <w:style w:type="paragraph" w:customStyle="1" w:styleId="ADEBFFAD48C84706ADBA04AE893527C0">
    <w:name w:val="ADEBFFAD48C84706ADBA04AE893527C0"/>
    <w:rsid w:val="005A6503"/>
    <w:rPr>
      <w:lang w:val="en-US" w:eastAsia="en-US"/>
    </w:rPr>
  </w:style>
  <w:style w:type="paragraph" w:customStyle="1" w:styleId="ECB4A824EEBA466CB88652EC4188A662">
    <w:name w:val="ECB4A824EEBA466CB88652EC4188A662"/>
    <w:rsid w:val="005A6503"/>
    <w:rPr>
      <w:lang w:val="en-US" w:eastAsia="en-US"/>
    </w:rPr>
  </w:style>
  <w:style w:type="paragraph" w:customStyle="1" w:styleId="64EC9C2B30D64A92B361612EE6094B7F">
    <w:name w:val="64EC9C2B30D64A92B361612EE6094B7F"/>
    <w:rsid w:val="005A6503"/>
    <w:rPr>
      <w:lang w:val="en-US" w:eastAsia="en-US"/>
    </w:rPr>
  </w:style>
  <w:style w:type="paragraph" w:customStyle="1" w:styleId="648D4E373D484E66AC87BDB3A0E4B684">
    <w:name w:val="648D4E373D484E66AC87BDB3A0E4B684"/>
    <w:rsid w:val="005A6503"/>
    <w:rPr>
      <w:lang w:val="en-US" w:eastAsia="en-US"/>
    </w:rPr>
  </w:style>
  <w:style w:type="paragraph" w:customStyle="1" w:styleId="2EE17C9810954F008CAD2BE006D9D8F3">
    <w:name w:val="2EE17C9810954F008CAD2BE006D9D8F3"/>
    <w:rsid w:val="005A6503"/>
    <w:rPr>
      <w:lang w:val="en-US" w:eastAsia="en-US"/>
    </w:rPr>
  </w:style>
  <w:style w:type="paragraph" w:customStyle="1" w:styleId="322E337442BD4978910C330421BD97B5">
    <w:name w:val="322E337442BD4978910C330421BD97B5"/>
    <w:rsid w:val="005A6503"/>
    <w:rPr>
      <w:lang w:val="en-US" w:eastAsia="en-US"/>
    </w:rPr>
  </w:style>
  <w:style w:type="paragraph" w:customStyle="1" w:styleId="97197CB38D5A42779AC9CBD2A57F3724">
    <w:name w:val="97197CB38D5A42779AC9CBD2A57F3724"/>
    <w:rsid w:val="005A6503"/>
    <w:rPr>
      <w:lang w:val="en-US" w:eastAsia="en-US"/>
    </w:rPr>
  </w:style>
  <w:style w:type="paragraph" w:customStyle="1" w:styleId="99B60E7B85EF482EA1744C8D83E2A15F">
    <w:name w:val="99B60E7B85EF482EA1744C8D83E2A15F"/>
    <w:rsid w:val="005A6503"/>
    <w:rPr>
      <w:lang w:val="en-US" w:eastAsia="en-US"/>
    </w:rPr>
  </w:style>
  <w:style w:type="paragraph" w:customStyle="1" w:styleId="EC1F8274F6624F80A70FD904504E740B">
    <w:name w:val="EC1F8274F6624F80A70FD904504E740B"/>
    <w:rsid w:val="005A6503"/>
    <w:rPr>
      <w:lang w:val="en-US" w:eastAsia="en-US"/>
    </w:rPr>
  </w:style>
  <w:style w:type="paragraph" w:customStyle="1" w:styleId="3D7F3FE1AAB04557973D2EB63ED307E0">
    <w:name w:val="3D7F3FE1AAB04557973D2EB63ED307E0"/>
    <w:rsid w:val="005A6503"/>
    <w:rPr>
      <w:lang w:val="en-US" w:eastAsia="en-US"/>
    </w:rPr>
  </w:style>
  <w:style w:type="paragraph" w:customStyle="1" w:styleId="E610BEFB137248249E2ADF1B9F15C299">
    <w:name w:val="E610BEFB137248249E2ADF1B9F15C299"/>
    <w:rsid w:val="005A6503"/>
    <w:rPr>
      <w:lang w:val="en-US" w:eastAsia="en-US"/>
    </w:rPr>
  </w:style>
  <w:style w:type="paragraph" w:customStyle="1" w:styleId="65B75E7491444FC2B7F03A28DBB38850">
    <w:name w:val="65B75E7491444FC2B7F03A28DBB38850"/>
    <w:rsid w:val="005A6503"/>
    <w:rPr>
      <w:lang w:val="en-US" w:eastAsia="en-US"/>
    </w:rPr>
  </w:style>
  <w:style w:type="paragraph" w:customStyle="1" w:styleId="22180201EDE14385B5392BAC7518D92E">
    <w:name w:val="22180201EDE14385B5392BAC7518D92E"/>
    <w:rsid w:val="005A6503"/>
    <w:rPr>
      <w:lang w:val="en-US" w:eastAsia="en-US"/>
    </w:rPr>
  </w:style>
  <w:style w:type="paragraph" w:customStyle="1" w:styleId="6D7F9807F1F74BC18B7CA2C1FB3902C3">
    <w:name w:val="6D7F9807F1F74BC18B7CA2C1FB3902C3"/>
    <w:rsid w:val="005A6503"/>
    <w:rPr>
      <w:lang w:val="en-US" w:eastAsia="en-US"/>
    </w:rPr>
  </w:style>
  <w:style w:type="paragraph" w:customStyle="1" w:styleId="6453BC864B164CDEB8921F828839BE2C">
    <w:name w:val="6453BC864B164CDEB8921F828839BE2C"/>
    <w:rsid w:val="005A6503"/>
    <w:rPr>
      <w:lang w:val="en-US" w:eastAsia="en-US"/>
    </w:rPr>
  </w:style>
  <w:style w:type="paragraph" w:customStyle="1" w:styleId="A257666D149C432CBADE7AE8B90EDD2E">
    <w:name w:val="A257666D149C432CBADE7AE8B90EDD2E"/>
    <w:rsid w:val="005A6503"/>
    <w:rPr>
      <w:lang w:val="en-US" w:eastAsia="en-US"/>
    </w:rPr>
  </w:style>
  <w:style w:type="paragraph" w:customStyle="1" w:styleId="DB2E945C40B444F28D59704BA1768E2D">
    <w:name w:val="DB2E945C40B444F28D59704BA1768E2D"/>
    <w:rsid w:val="005A6503"/>
    <w:rPr>
      <w:lang w:val="en-US" w:eastAsia="en-US"/>
    </w:rPr>
  </w:style>
  <w:style w:type="paragraph" w:customStyle="1" w:styleId="F2CA9E6FD4F4469996DEC3684CC2C81E">
    <w:name w:val="F2CA9E6FD4F4469996DEC3684CC2C81E"/>
    <w:rsid w:val="005A6503"/>
    <w:rPr>
      <w:lang w:val="en-US" w:eastAsia="en-US"/>
    </w:rPr>
  </w:style>
  <w:style w:type="paragraph" w:customStyle="1" w:styleId="34ECB4B29BFE4454947957E99C333AF1">
    <w:name w:val="34ECB4B29BFE4454947957E99C333AF1"/>
    <w:rsid w:val="005A6503"/>
    <w:rPr>
      <w:lang w:val="en-US" w:eastAsia="en-US"/>
    </w:rPr>
  </w:style>
  <w:style w:type="paragraph" w:customStyle="1" w:styleId="A17D22CEE7054B33A0AF2DCDE00BF2E0">
    <w:name w:val="A17D22CEE7054B33A0AF2DCDE00BF2E0"/>
    <w:rsid w:val="005A6503"/>
    <w:rPr>
      <w:lang w:val="en-US" w:eastAsia="en-US"/>
    </w:rPr>
  </w:style>
  <w:style w:type="paragraph" w:customStyle="1" w:styleId="F60E9103262241C3851A79121BFB09DD">
    <w:name w:val="F60E9103262241C3851A79121BFB09DD"/>
    <w:rsid w:val="005A6503"/>
    <w:rPr>
      <w:lang w:val="en-US" w:eastAsia="en-US"/>
    </w:rPr>
  </w:style>
  <w:style w:type="paragraph" w:customStyle="1" w:styleId="8CA0F54381C24EBAB1D12923D728C35E">
    <w:name w:val="8CA0F54381C24EBAB1D12923D728C35E"/>
    <w:rsid w:val="005A6503"/>
    <w:rPr>
      <w:lang w:val="en-US" w:eastAsia="en-US"/>
    </w:rPr>
  </w:style>
  <w:style w:type="paragraph" w:customStyle="1" w:styleId="FEDD2B00F4A3489E8981A4D963A71798">
    <w:name w:val="FEDD2B00F4A3489E8981A4D963A71798"/>
    <w:rsid w:val="005A6503"/>
    <w:rPr>
      <w:lang w:val="en-US" w:eastAsia="en-US"/>
    </w:rPr>
  </w:style>
  <w:style w:type="paragraph" w:customStyle="1" w:styleId="601F773FA17A42F482B04029E9B514C2">
    <w:name w:val="601F773FA17A42F482B04029E9B514C2"/>
    <w:rsid w:val="005A6503"/>
    <w:rPr>
      <w:lang w:val="en-US" w:eastAsia="en-US"/>
    </w:rPr>
  </w:style>
  <w:style w:type="paragraph" w:customStyle="1" w:styleId="8D9AB1F211874E259FE6B1088E4F879C">
    <w:name w:val="8D9AB1F211874E259FE6B1088E4F879C"/>
    <w:rsid w:val="005A6503"/>
    <w:rPr>
      <w:lang w:val="en-US" w:eastAsia="en-US"/>
    </w:rPr>
  </w:style>
  <w:style w:type="paragraph" w:customStyle="1" w:styleId="0250AE7723164119BCD5F41A837F6B60">
    <w:name w:val="0250AE7723164119BCD5F41A837F6B60"/>
    <w:rsid w:val="005A6503"/>
    <w:rPr>
      <w:lang w:val="en-US" w:eastAsia="en-US"/>
    </w:rPr>
  </w:style>
  <w:style w:type="paragraph" w:customStyle="1" w:styleId="CC63905092B042559486D424F756C772">
    <w:name w:val="CC63905092B042559486D424F756C772"/>
    <w:rsid w:val="005A6503"/>
    <w:rPr>
      <w:lang w:val="en-US" w:eastAsia="en-US"/>
    </w:rPr>
  </w:style>
  <w:style w:type="paragraph" w:customStyle="1" w:styleId="B84DBB8472C3418488734A93279F1D58">
    <w:name w:val="B84DBB8472C3418488734A93279F1D58"/>
    <w:rsid w:val="005A6503"/>
    <w:rPr>
      <w:lang w:val="en-US" w:eastAsia="en-US"/>
    </w:rPr>
  </w:style>
  <w:style w:type="paragraph" w:customStyle="1" w:styleId="5B5A855FAB1F48F1965C47CC17F19930">
    <w:name w:val="5B5A855FAB1F48F1965C47CC17F19930"/>
    <w:rsid w:val="005A6503"/>
    <w:rPr>
      <w:lang w:val="en-US" w:eastAsia="en-US"/>
    </w:rPr>
  </w:style>
  <w:style w:type="paragraph" w:customStyle="1" w:styleId="DA81646D4BB14D759D59F716B7587725">
    <w:name w:val="DA81646D4BB14D759D59F716B7587725"/>
    <w:rsid w:val="005A6503"/>
    <w:rPr>
      <w:lang w:val="en-US" w:eastAsia="en-US"/>
    </w:rPr>
  </w:style>
  <w:style w:type="paragraph" w:customStyle="1" w:styleId="B21E149866E54DE18762A0E5493A9DF6">
    <w:name w:val="B21E149866E54DE18762A0E5493A9DF6"/>
    <w:rsid w:val="005A6503"/>
    <w:rPr>
      <w:lang w:val="en-US" w:eastAsia="en-US"/>
    </w:rPr>
  </w:style>
  <w:style w:type="paragraph" w:customStyle="1" w:styleId="DCD14D86E9B5495C962360A3A1FF8BB5">
    <w:name w:val="DCD14D86E9B5495C962360A3A1FF8BB5"/>
    <w:rsid w:val="005A6503"/>
    <w:rPr>
      <w:lang w:val="en-US" w:eastAsia="en-US"/>
    </w:rPr>
  </w:style>
  <w:style w:type="paragraph" w:customStyle="1" w:styleId="E2DF0988489D4C659FE9A48DF67514D6">
    <w:name w:val="E2DF0988489D4C659FE9A48DF67514D6"/>
    <w:rsid w:val="005A6503"/>
    <w:rPr>
      <w:lang w:val="en-US" w:eastAsia="en-US"/>
    </w:rPr>
  </w:style>
  <w:style w:type="paragraph" w:customStyle="1" w:styleId="BC3D25F9667645F7BAE68000E2C9D5F4">
    <w:name w:val="BC3D25F9667645F7BAE68000E2C9D5F4"/>
    <w:rsid w:val="005A6503"/>
    <w:rPr>
      <w:lang w:val="en-US" w:eastAsia="en-US"/>
    </w:rPr>
  </w:style>
  <w:style w:type="paragraph" w:customStyle="1" w:styleId="DC596D8D4B29457F8193DC2F6C4728FC">
    <w:name w:val="DC596D8D4B29457F8193DC2F6C4728FC"/>
    <w:rsid w:val="005A6503"/>
    <w:rPr>
      <w:lang w:val="en-US" w:eastAsia="en-US"/>
    </w:rPr>
  </w:style>
  <w:style w:type="paragraph" w:customStyle="1" w:styleId="41454ED7340D4E7794998DB5D4A9BF6F">
    <w:name w:val="41454ED7340D4E7794998DB5D4A9BF6F"/>
    <w:rsid w:val="005A6503"/>
    <w:rPr>
      <w:lang w:val="en-US" w:eastAsia="en-US"/>
    </w:rPr>
  </w:style>
  <w:style w:type="paragraph" w:customStyle="1" w:styleId="82B1D53D7A9442769B393D6696D4D3E1">
    <w:name w:val="82B1D53D7A9442769B393D6696D4D3E1"/>
    <w:rsid w:val="005A6503"/>
    <w:rPr>
      <w:lang w:val="en-US" w:eastAsia="en-US"/>
    </w:rPr>
  </w:style>
  <w:style w:type="paragraph" w:customStyle="1" w:styleId="EBE8D4A5337A410C9C1AD14B8EF1E23E">
    <w:name w:val="EBE8D4A5337A410C9C1AD14B8EF1E23E"/>
    <w:rsid w:val="005A6503"/>
    <w:rPr>
      <w:lang w:val="en-US" w:eastAsia="en-US"/>
    </w:rPr>
  </w:style>
  <w:style w:type="paragraph" w:customStyle="1" w:styleId="66836C68C1984848945394A2C7EF08FC">
    <w:name w:val="66836C68C1984848945394A2C7EF08FC"/>
    <w:rsid w:val="005A6503"/>
    <w:rPr>
      <w:lang w:val="en-US" w:eastAsia="en-US"/>
    </w:rPr>
  </w:style>
  <w:style w:type="paragraph" w:customStyle="1" w:styleId="84A564DA21C04A35AF439BD4501B095A">
    <w:name w:val="84A564DA21C04A35AF439BD4501B095A"/>
    <w:rsid w:val="005A6503"/>
    <w:rPr>
      <w:lang w:val="en-US" w:eastAsia="en-US"/>
    </w:rPr>
  </w:style>
  <w:style w:type="paragraph" w:customStyle="1" w:styleId="39DCA0968F3E4F89A62C9DF6B8C96BC7">
    <w:name w:val="39DCA0968F3E4F89A62C9DF6B8C96BC7"/>
    <w:rsid w:val="005A6503"/>
    <w:rPr>
      <w:lang w:val="en-US" w:eastAsia="en-US"/>
    </w:rPr>
  </w:style>
  <w:style w:type="paragraph" w:customStyle="1" w:styleId="00843B3C2A344899A1C47344B07599A6">
    <w:name w:val="00843B3C2A344899A1C47344B07599A6"/>
    <w:rsid w:val="005A6503"/>
    <w:rPr>
      <w:lang w:val="en-US" w:eastAsia="en-US"/>
    </w:rPr>
  </w:style>
  <w:style w:type="paragraph" w:customStyle="1" w:styleId="DDE00B5992D141E28E89095C5EA827D2">
    <w:name w:val="DDE00B5992D141E28E89095C5EA827D2"/>
    <w:rsid w:val="005A6503"/>
    <w:rPr>
      <w:lang w:val="en-US" w:eastAsia="en-US"/>
    </w:rPr>
  </w:style>
  <w:style w:type="paragraph" w:customStyle="1" w:styleId="F0C3475886B44C179D6BEB0E53052F24">
    <w:name w:val="F0C3475886B44C179D6BEB0E53052F24"/>
    <w:rsid w:val="005A6503"/>
    <w:rPr>
      <w:lang w:val="en-US" w:eastAsia="en-US"/>
    </w:rPr>
  </w:style>
  <w:style w:type="paragraph" w:customStyle="1" w:styleId="CCE46DF620FB41319FDEA2D8DAC38A46">
    <w:name w:val="CCE46DF620FB41319FDEA2D8DAC38A46"/>
    <w:rsid w:val="005A6503"/>
    <w:rPr>
      <w:lang w:val="en-US" w:eastAsia="en-US"/>
    </w:rPr>
  </w:style>
  <w:style w:type="paragraph" w:customStyle="1" w:styleId="2C0A5B979BCE41A18B25FCE029F2F0B3">
    <w:name w:val="2C0A5B979BCE41A18B25FCE029F2F0B3"/>
    <w:rsid w:val="005A6503"/>
    <w:rPr>
      <w:lang w:val="en-US" w:eastAsia="en-US"/>
    </w:rPr>
  </w:style>
  <w:style w:type="paragraph" w:customStyle="1" w:styleId="ADB268DFFDB742729270DCA88200D472">
    <w:name w:val="ADB268DFFDB742729270DCA88200D472"/>
    <w:rsid w:val="005A6503"/>
    <w:rPr>
      <w:lang w:val="en-US" w:eastAsia="en-US"/>
    </w:rPr>
  </w:style>
  <w:style w:type="paragraph" w:customStyle="1" w:styleId="29A4DE0F24894CBA935E13DCACFF0921">
    <w:name w:val="29A4DE0F24894CBA935E13DCACFF0921"/>
    <w:rsid w:val="005A6503"/>
    <w:rPr>
      <w:lang w:val="en-US" w:eastAsia="en-US"/>
    </w:rPr>
  </w:style>
  <w:style w:type="paragraph" w:customStyle="1" w:styleId="A27A0CFEE24E4592944B87E59FE7BB16">
    <w:name w:val="A27A0CFEE24E4592944B87E59FE7BB16"/>
    <w:rsid w:val="005A6503"/>
    <w:rPr>
      <w:lang w:val="en-US" w:eastAsia="en-US"/>
    </w:rPr>
  </w:style>
  <w:style w:type="paragraph" w:customStyle="1" w:styleId="7D334CDFA0D7475E8E32AB89326CCCF8">
    <w:name w:val="7D334CDFA0D7475E8E32AB89326CCCF8"/>
    <w:rsid w:val="005A6503"/>
    <w:rPr>
      <w:lang w:val="en-US" w:eastAsia="en-US"/>
    </w:rPr>
  </w:style>
  <w:style w:type="paragraph" w:customStyle="1" w:styleId="9ABA2F8BB46944EDAF4C18D486177C20">
    <w:name w:val="9ABA2F8BB46944EDAF4C18D486177C20"/>
    <w:rsid w:val="005A6503"/>
    <w:rPr>
      <w:lang w:val="en-US" w:eastAsia="en-US"/>
    </w:rPr>
  </w:style>
  <w:style w:type="paragraph" w:customStyle="1" w:styleId="5E5457A766B9483DA5612CC37C848B7A">
    <w:name w:val="5E5457A766B9483DA5612CC37C848B7A"/>
    <w:rsid w:val="005A6503"/>
    <w:rPr>
      <w:lang w:val="en-US" w:eastAsia="en-US"/>
    </w:rPr>
  </w:style>
  <w:style w:type="paragraph" w:customStyle="1" w:styleId="748EF1B2B5C54F388D30A33EF426BC93">
    <w:name w:val="748EF1B2B5C54F388D30A33EF426BC93"/>
    <w:rsid w:val="005A6503"/>
    <w:rPr>
      <w:lang w:val="en-US" w:eastAsia="en-US"/>
    </w:rPr>
  </w:style>
  <w:style w:type="paragraph" w:customStyle="1" w:styleId="779BB5862BA548DCA09B0F742B74B61E">
    <w:name w:val="779BB5862BA548DCA09B0F742B74B61E"/>
    <w:rsid w:val="005A6503"/>
    <w:rPr>
      <w:lang w:val="en-US" w:eastAsia="en-US"/>
    </w:rPr>
  </w:style>
  <w:style w:type="paragraph" w:customStyle="1" w:styleId="59832CCFEEDD478EA28C1B6F3A408276">
    <w:name w:val="59832CCFEEDD478EA28C1B6F3A408276"/>
    <w:rsid w:val="005A6503"/>
    <w:rPr>
      <w:lang w:val="en-US" w:eastAsia="en-US"/>
    </w:rPr>
  </w:style>
  <w:style w:type="paragraph" w:customStyle="1" w:styleId="BD3364923A1B4093BBDF623470D6D938">
    <w:name w:val="BD3364923A1B4093BBDF623470D6D938"/>
    <w:rsid w:val="005A6503"/>
    <w:rPr>
      <w:lang w:val="en-US" w:eastAsia="en-US"/>
    </w:rPr>
  </w:style>
  <w:style w:type="paragraph" w:customStyle="1" w:styleId="BF10BC6ED44345229FDF71E6C6490554">
    <w:name w:val="BF10BC6ED44345229FDF71E6C6490554"/>
    <w:rsid w:val="005A6503"/>
    <w:rPr>
      <w:lang w:val="en-US" w:eastAsia="en-US"/>
    </w:rPr>
  </w:style>
  <w:style w:type="paragraph" w:customStyle="1" w:styleId="3235B051C9B642B69AA2ECD61BC7CBB3">
    <w:name w:val="3235B051C9B642B69AA2ECD61BC7CBB3"/>
    <w:rsid w:val="005A6503"/>
    <w:rPr>
      <w:lang w:val="en-US" w:eastAsia="en-US"/>
    </w:rPr>
  </w:style>
  <w:style w:type="paragraph" w:customStyle="1" w:styleId="36BF965B9F7D44D99D219785C4899DF0">
    <w:name w:val="36BF965B9F7D44D99D219785C4899DF0"/>
    <w:rsid w:val="005A6503"/>
    <w:rPr>
      <w:lang w:val="en-US" w:eastAsia="en-US"/>
    </w:rPr>
  </w:style>
  <w:style w:type="paragraph" w:customStyle="1" w:styleId="6A179F6E42C540528F68047E331B5D34">
    <w:name w:val="6A179F6E42C540528F68047E331B5D34"/>
    <w:rsid w:val="005A6503"/>
    <w:rPr>
      <w:lang w:val="en-US" w:eastAsia="en-US"/>
    </w:rPr>
  </w:style>
  <w:style w:type="paragraph" w:customStyle="1" w:styleId="C157821BF7654F649FAEA95DCC648F21">
    <w:name w:val="C157821BF7654F649FAEA95DCC648F21"/>
    <w:rsid w:val="005A6503"/>
    <w:rPr>
      <w:lang w:val="en-US" w:eastAsia="en-US"/>
    </w:rPr>
  </w:style>
  <w:style w:type="paragraph" w:customStyle="1" w:styleId="F69F78D17D3041F985AB21081DCF802E">
    <w:name w:val="F69F78D17D3041F985AB21081DCF802E"/>
    <w:rsid w:val="005A6503"/>
    <w:rPr>
      <w:lang w:val="en-US" w:eastAsia="en-US"/>
    </w:rPr>
  </w:style>
  <w:style w:type="paragraph" w:customStyle="1" w:styleId="BCEEA8528ABD47E590F0B96C856A5744">
    <w:name w:val="BCEEA8528ABD47E590F0B96C856A5744"/>
    <w:rsid w:val="005A6503"/>
    <w:rPr>
      <w:lang w:val="en-US" w:eastAsia="en-US"/>
    </w:rPr>
  </w:style>
  <w:style w:type="paragraph" w:customStyle="1" w:styleId="1269382D48A140B6A8A0E24AABE16884">
    <w:name w:val="1269382D48A140B6A8A0E24AABE16884"/>
    <w:rsid w:val="005A6503"/>
    <w:rPr>
      <w:lang w:val="en-US" w:eastAsia="en-US"/>
    </w:rPr>
  </w:style>
  <w:style w:type="paragraph" w:customStyle="1" w:styleId="92056023D5044DEEBAB66CB994D30ADF">
    <w:name w:val="92056023D5044DEEBAB66CB994D30ADF"/>
    <w:rsid w:val="005A6503"/>
    <w:rPr>
      <w:lang w:val="en-US" w:eastAsia="en-US"/>
    </w:rPr>
  </w:style>
  <w:style w:type="paragraph" w:customStyle="1" w:styleId="B7900F5413944C1C98B96EFFFE664661">
    <w:name w:val="B7900F5413944C1C98B96EFFFE664661"/>
    <w:rsid w:val="005A6503"/>
    <w:rPr>
      <w:lang w:val="en-US" w:eastAsia="en-US"/>
    </w:rPr>
  </w:style>
  <w:style w:type="paragraph" w:customStyle="1" w:styleId="5B40A28E30454F12A0BE8E5B2A5C22A1">
    <w:name w:val="5B40A28E30454F12A0BE8E5B2A5C22A1"/>
    <w:rsid w:val="005A6503"/>
    <w:rPr>
      <w:lang w:val="en-US" w:eastAsia="en-US"/>
    </w:rPr>
  </w:style>
  <w:style w:type="paragraph" w:customStyle="1" w:styleId="3EC3EB088D6049E6B17E82F1F4EABA54">
    <w:name w:val="3EC3EB088D6049E6B17E82F1F4EABA54"/>
    <w:rsid w:val="005A6503"/>
    <w:rPr>
      <w:lang w:val="en-US" w:eastAsia="en-US"/>
    </w:rPr>
  </w:style>
  <w:style w:type="paragraph" w:customStyle="1" w:styleId="BF5C8AA12FB84C4FA741B8E412D1D691">
    <w:name w:val="BF5C8AA12FB84C4FA741B8E412D1D691"/>
    <w:rsid w:val="005A6503"/>
    <w:rPr>
      <w:lang w:val="en-US" w:eastAsia="en-US"/>
    </w:rPr>
  </w:style>
  <w:style w:type="paragraph" w:customStyle="1" w:styleId="CC81FC2E637640AAA552FDAC9BDA07BC">
    <w:name w:val="CC81FC2E637640AAA552FDAC9BDA07BC"/>
    <w:rsid w:val="005A6503"/>
    <w:rPr>
      <w:lang w:val="en-US" w:eastAsia="en-US"/>
    </w:rPr>
  </w:style>
  <w:style w:type="paragraph" w:customStyle="1" w:styleId="2F5FA6635BCC4E9283E9D52576324D4B">
    <w:name w:val="2F5FA6635BCC4E9283E9D52576324D4B"/>
    <w:rsid w:val="005A6503"/>
    <w:rPr>
      <w:lang w:val="en-US" w:eastAsia="en-US"/>
    </w:rPr>
  </w:style>
  <w:style w:type="paragraph" w:customStyle="1" w:styleId="7887712AD23840CA96BFFE93C5A93231">
    <w:name w:val="7887712AD23840CA96BFFE93C5A93231"/>
    <w:rsid w:val="005A6503"/>
    <w:rPr>
      <w:lang w:val="en-US" w:eastAsia="en-US"/>
    </w:rPr>
  </w:style>
  <w:style w:type="paragraph" w:customStyle="1" w:styleId="143E95838F544940ADFB5BA536197E20">
    <w:name w:val="143E95838F544940ADFB5BA536197E20"/>
    <w:rsid w:val="005A6503"/>
    <w:rPr>
      <w:lang w:val="en-US" w:eastAsia="en-US"/>
    </w:rPr>
  </w:style>
  <w:style w:type="paragraph" w:customStyle="1" w:styleId="D220FA0DF9E4444BA18E4BE36B1B4FCE">
    <w:name w:val="D220FA0DF9E4444BA18E4BE36B1B4FCE"/>
    <w:rsid w:val="005A6503"/>
    <w:rPr>
      <w:lang w:val="en-US" w:eastAsia="en-US"/>
    </w:rPr>
  </w:style>
  <w:style w:type="paragraph" w:customStyle="1" w:styleId="3788D944CDAC4554A750698532D7C51A">
    <w:name w:val="3788D944CDAC4554A750698532D7C51A"/>
    <w:rsid w:val="005A6503"/>
    <w:rPr>
      <w:lang w:val="en-US" w:eastAsia="en-US"/>
    </w:rPr>
  </w:style>
  <w:style w:type="paragraph" w:customStyle="1" w:styleId="995D86850BB14EA8809A8E3E190324EE">
    <w:name w:val="995D86850BB14EA8809A8E3E190324EE"/>
    <w:rsid w:val="005A6503"/>
    <w:rPr>
      <w:lang w:val="en-US" w:eastAsia="en-US"/>
    </w:rPr>
  </w:style>
  <w:style w:type="paragraph" w:customStyle="1" w:styleId="FB5789E216E34C1E972632EEC09B20BA">
    <w:name w:val="FB5789E216E34C1E972632EEC09B20BA"/>
    <w:rsid w:val="005A6503"/>
    <w:rPr>
      <w:lang w:val="en-US" w:eastAsia="en-US"/>
    </w:rPr>
  </w:style>
  <w:style w:type="paragraph" w:customStyle="1" w:styleId="5BE92F7FABA6451190278AE6DBF5EA5F">
    <w:name w:val="5BE92F7FABA6451190278AE6DBF5EA5F"/>
    <w:rsid w:val="005A6503"/>
    <w:rPr>
      <w:lang w:val="en-US" w:eastAsia="en-US"/>
    </w:rPr>
  </w:style>
  <w:style w:type="paragraph" w:customStyle="1" w:styleId="0CCCCE30E0AB48139D4B03E3606E96F7">
    <w:name w:val="0CCCCE30E0AB48139D4B03E3606E96F7"/>
    <w:rsid w:val="005A6503"/>
    <w:rPr>
      <w:lang w:val="en-US" w:eastAsia="en-US"/>
    </w:rPr>
  </w:style>
  <w:style w:type="paragraph" w:customStyle="1" w:styleId="B64B0274016249DDB67DD6EAD7AA7022">
    <w:name w:val="B64B0274016249DDB67DD6EAD7AA7022"/>
    <w:rsid w:val="005A6503"/>
    <w:rPr>
      <w:lang w:val="en-US" w:eastAsia="en-US"/>
    </w:rPr>
  </w:style>
  <w:style w:type="paragraph" w:customStyle="1" w:styleId="84D8BA08026B42D8A4310C5F71DA63B0">
    <w:name w:val="84D8BA08026B42D8A4310C5F71DA63B0"/>
    <w:rsid w:val="005A6503"/>
    <w:rPr>
      <w:lang w:val="en-US" w:eastAsia="en-US"/>
    </w:rPr>
  </w:style>
  <w:style w:type="paragraph" w:customStyle="1" w:styleId="B3FFD5A8F380406F9763EF6FE81DED18">
    <w:name w:val="B3FFD5A8F380406F9763EF6FE81DED18"/>
    <w:rsid w:val="005A6503"/>
    <w:rPr>
      <w:lang w:val="en-US" w:eastAsia="en-US"/>
    </w:rPr>
  </w:style>
  <w:style w:type="paragraph" w:customStyle="1" w:styleId="D8102301DFA84DB1A354027401F7890F">
    <w:name w:val="D8102301DFA84DB1A354027401F7890F"/>
    <w:rsid w:val="005A6503"/>
    <w:rPr>
      <w:lang w:val="en-US" w:eastAsia="en-US"/>
    </w:rPr>
  </w:style>
  <w:style w:type="paragraph" w:customStyle="1" w:styleId="548FBBD66D22454BA79C425D8407AB23">
    <w:name w:val="548FBBD66D22454BA79C425D8407AB23"/>
    <w:rsid w:val="005A6503"/>
    <w:rPr>
      <w:lang w:val="en-US" w:eastAsia="en-US"/>
    </w:rPr>
  </w:style>
  <w:style w:type="paragraph" w:customStyle="1" w:styleId="3A6E841E49044DB9A813EFC3C103DD95">
    <w:name w:val="3A6E841E49044DB9A813EFC3C103DD95"/>
    <w:rsid w:val="005A6503"/>
    <w:rPr>
      <w:lang w:val="en-US" w:eastAsia="en-US"/>
    </w:rPr>
  </w:style>
  <w:style w:type="paragraph" w:customStyle="1" w:styleId="2BCD30E5FF194D1E83BB544818F7E698">
    <w:name w:val="2BCD30E5FF194D1E83BB544818F7E698"/>
    <w:rsid w:val="005A6503"/>
    <w:rPr>
      <w:lang w:val="en-US" w:eastAsia="en-US"/>
    </w:rPr>
  </w:style>
  <w:style w:type="paragraph" w:customStyle="1" w:styleId="57E6383089EF41BE973F6E28B7F1D039">
    <w:name w:val="57E6383089EF41BE973F6E28B7F1D039"/>
    <w:rsid w:val="005A6503"/>
    <w:rPr>
      <w:lang w:val="en-US" w:eastAsia="en-US"/>
    </w:rPr>
  </w:style>
  <w:style w:type="paragraph" w:customStyle="1" w:styleId="268B84DE8EB64820B412DAF2E4CD9BCD">
    <w:name w:val="268B84DE8EB64820B412DAF2E4CD9BCD"/>
    <w:rsid w:val="005A6503"/>
    <w:rPr>
      <w:lang w:val="en-US" w:eastAsia="en-US"/>
    </w:rPr>
  </w:style>
  <w:style w:type="paragraph" w:customStyle="1" w:styleId="1AF85FCBB71346BC996E5F46BB12010A">
    <w:name w:val="1AF85FCBB71346BC996E5F46BB12010A"/>
    <w:rsid w:val="005A6503"/>
    <w:rPr>
      <w:lang w:val="en-US" w:eastAsia="en-US"/>
    </w:rPr>
  </w:style>
  <w:style w:type="paragraph" w:customStyle="1" w:styleId="7B10366A396047528993B474C7BD8EC6">
    <w:name w:val="7B10366A396047528993B474C7BD8EC6"/>
    <w:rsid w:val="005A6503"/>
    <w:rPr>
      <w:lang w:val="en-US" w:eastAsia="en-US"/>
    </w:rPr>
  </w:style>
  <w:style w:type="paragraph" w:customStyle="1" w:styleId="1A7545551B4147A0B60DB0F7CE4FA107">
    <w:name w:val="1A7545551B4147A0B60DB0F7CE4FA107"/>
    <w:rsid w:val="005A6503"/>
    <w:rPr>
      <w:lang w:val="en-US" w:eastAsia="en-US"/>
    </w:rPr>
  </w:style>
  <w:style w:type="paragraph" w:customStyle="1" w:styleId="12FFC86D3533432D9A2B397F7B4FC2CC">
    <w:name w:val="12FFC86D3533432D9A2B397F7B4FC2CC"/>
    <w:rsid w:val="005A6503"/>
    <w:rPr>
      <w:lang w:val="en-US" w:eastAsia="en-US"/>
    </w:rPr>
  </w:style>
  <w:style w:type="paragraph" w:customStyle="1" w:styleId="4D4CA550AD9140419473B63A2569D772">
    <w:name w:val="4D4CA550AD9140419473B63A2569D772"/>
    <w:rsid w:val="005A6503"/>
    <w:rPr>
      <w:lang w:val="en-US" w:eastAsia="en-US"/>
    </w:rPr>
  </w:style>
  <w:style w:type="paragraph" w:customStyle="1" w:styleId="6EB59E4B52EE4A3190C39B28520CE2F2">
    <w:name w:val="6EB59E4B52EE4A3190C39B28520CE2F2"/>
    <w:rsid w:val="00FA2588"/>
  </w:style>
  <w:style w:type="paragraph" w:customStyle="1" w:styleId="801F9C673F51404A8FAFFD86DA7234F8">
    <w:name w:val="801F9C673F51404A8FAFFD86DA7234F8"/>
    <w:rsid w:val="00FA2588"/>
  </w:style>
  <w:style w:type="paragraph" w:customStyle="1" w:styleId="2E53887180B847249A40E9B83284B64B">
    <w:name w:val="2E53887180B847249A40E9B83284B64B"/>
    <w:rsid w:val="00FA2588"/>
  </w:style>
  <w:style w:type="paragraph" w:customStyle="1" w:styleId="565CE83427204B9EA5F7187078347D52">
    <w:name w:val="565CE83427204B9EA5F7187078347D52"/>
    <w:rsid w:val="00FA2588"/>
  </w:style>
  <w:style w:type="paragraph" w:customStyle="1" w:styleId="7B13AB16E6D745E28929EF81EBA0F593">
    <w:name w:val="7B13AB16E6D745E28929EF81EBA0F593"/>
    <w:rsid w:val="00FA2588"/>
  </w:style>
  <w:style w:type="paragraph" w:customStyle="1" w:styleId="2F95BE07ABB142E0B9562344A5BBD17B">
    <w:name w:val="2F95BE07ABB142E0B9562344A5BBD17B"/>
    <w:rsid w:val="00FA2588"/>
  </w:style>
  <w:style w:type="paragraph" w:customStyle="1" w:styleId="4ADF77CD8F7D4F6FA07587A66B145CD1">
    <w:name w:val="4ADF77CD8F7D4F6FA07587A66B145CD1"/>
    <w:rsid w:val="00FA2588"/>
  </w:style>
  <w:style w:type="paragraph" w:customStyle="1" w:styleId="ADC5FA859E804A108FBEF009B9C7BF3E">
    <w:name w:val="ADC5FA859E804A108FBEF009B9C7BF3E"/>
    <w:rsid w:val="00FA2588"/>
  </w:style>
  <w:style w:type="paragraph" w:customStyle="1" w:styleId="EAAB544351A945189FE8CEF7D2364CBC">
    <w:name w:val="EAAB544351A945189FE8CEF7D2364CBC"/>
    <w:rsid w:val="00FA2588"/>
  </w:style>
  <w:style w:type="paragraph" w:customStyle="1" w:styleId="01FA2B8FDFB94CB881DDAA54B62BFA74">
    <w:name w:val="01FA2B8FDFB94CB881DDAA54B62BFA74"/>
    <w:rsid w:val="00FA2588"/>
  </w:style>
  <w:style w:type="paragraph" w:customStyle="1" w:styleId="F1CC4DAC3E264BEDAB7FCC045AC0DF66">
    <w:name w:val="F1CC4DAC3E264BEDAB7FCC045AC0DF66"/>
    <w:rsid w:val="00FA2588"/>
  </w:style>
  <w:style w:type="paragraph" w:customStyle="1" w:styleId="7C42DE5B6DAE4D3591508E6438737BCD">
    <w:name w:val="7C42DE5B6DAE4D3591508E6438737BCD"/>
    <w:rsid w:val="00FA2588"/>
  </w:style>
  <w:style w:type="paragraph" w:customStyle="1" w:styleId="8A1E8064277242C18EBD351CED995973">
    <w:name w:val="8A1E8064277242C18EBD351CED995973"/>
    <w:rsid w:val="00FA2588"/>
  </w:style>
  <w:style w:type="paragraph" w:customStyle="1" w:styleId="7052282D1A7C46AE9E98A61BB7A4E29D">
    <w:name w:val="7052282D1A7C46AE9E98A61BB7A4E29D"/>
    <w:rsid w:val="00FA2588"/>
  </w:style>
  <w:style w:type="paragraph" w:customStyle="1" w:styleId="2CAA05F628CD4B0C883F072DD118E6D8">
    <w:name w:val="2CAA05F628CD4B0C883F072DD118E6D8"/>
    <w:rsid w:val="00DE49DA"/>
    <w:pPr>
      <w:spacing w:after="200" w:line="276" w:lineRule="auto"/>
    </w:pPr>
    <w:rPr>
      <w:lang w:val="en-US" w:eastAsia="en-US"/>
    </w:rPr>
  </w:style>
  <w:style w:type="paragraph" w:customStyle="1" w:styleId="E749191F8F9B4C6D97A03646DF75077C">
    <w:name w:val="E749191F8F9B4C6D97A03646DF75077C"/>
    <w:rsid w:val="00DE49DA"/>
    <w:pPr>
      <w:spacing w:after="200" w:line="276" w:lineRule="auto"/>
    </w:pPr>
    <w:rPr>
      <w:lang w:val="en-US" w:eastAsia="en-US"/>
    </w:rPr>
  </w:style>
  <w:style w:type="paragraph" w:customStyle="1" w:styleId="EEFABA2123954DB09F3C008C8C608BC3">
    <w:name w:val="EEFABA2123954DB09F3C008C8C608BC3"/>
    <w:rsid w:val="00DE49DA"/>
    <w:pPr>
      <w:spacing w:after="200" w:line="276" w:lineRule="auto"/>
    </w:pPr>
    <w:rPr>
      <w:lang w:val="en-US" w:eastAsia="en-US"/>
    </w:rPr>
  </w:style>
  <w:style w:type="paragraph" w:customStyle="1" w:styleId="E7CE0E122C0D4F3C891B2140874A977A">
    <w:name w:val="E7CE0E122C0D4F3C891B2140874A977A"/>
    <w:rsid w:val="00DE49DA"/>
    <w:pPr>
      <w:spacing w:after="200" w:line="276" w:lineRule="auto"/>
    </w:pPr>
    <w:rPr>
      <w:lang w:val="en-US" w:eastAsia="en-US"/>
    </w:rPr>
  </w:style>
  <w:style w:type="paragraph" w:customStyle="1" w:styleId="1DC3376B61D745DE825168A06903BED8">
    <w:name w:val="1DC3376B61D745DE825168A06903BED8"/>
    <w:rsid w:val="00962912"/>
    <w:pPr>
      <w:spacing w:after="200" w:line="276" w:lineRule="auto"/>
    </w:pPr>
    <w:rPr>
      <w:lang w:val="en-US" w:eastAsia="en-US"/>
    </w:rPr>
  </w:style>
  <w:style w:type="paragraph" w:customStyle="1" w:styleId="981B8CC54A1A4935987D3BDEB45264EA">
    <w:name w:val="981B8CC54A1A4935987D3BDEB45264EA"/>
    <w:rsid w:val="00962912"/>
    <w:pPr>
      <w:spacing w:after="200" w:line="276" w:lineRule="auto"/>
    </w:pPr>
    <w:rPr>
      <w:lang w:val="en-US" w:eastAsia="en-US"/>
    </w:rPr>
  </w:style>
  <w:style w:type="paragraph" w:customStyle="1" w:styleId="0213493C6A9B4DEA96D516C836244C14">
    <w:name w:val="0213493C6A9B4DEA96D516C836244C14"/>
    <w:rsid w:val="00962912"/>
    <w:pPr>
      <w:spacing w:after="200" w:line="276" w:lineRule="auto"/>
    </w:pPr>
    <w:rPr>
      <w:lang w:val="en-US" w:eastAsia="en-US"/>
    </w:rPr>
  </w:style>
  <w:style w:type="paragraph" w:customStyle="1" w:styleId="38ECAB1EF72C4DA18652D4388AD26779">
    <w:name w:val="38ECAB1EF72C4DA18652D4388AD26779"/>
    <w:rsid w:val="00962912"/>
    <w:pPr>
      <w:spacing w:after="200" w:line="276" w:lineRule="auto"/>
    </w:pPr>
    <w:rPr>
      <w:lang w:val="en-US" w:eastAsia="en-US"/>
    </w:rPr>
  </w:style>
  <w:style w:type="paragraph" w:customStyle="1" w:styleId="B3AF67A6270A46FEA2EF943C8BEB63AA">
    <w:name w:val="B3AF67A6270A46FEA2EF943C8BEB63AA"/>
    <w:rsid w:val="00962912"/>
    <w:pPr>
      <w:spacing w:after="200" w:line="276" w:lineRule="auto"/>
    </w:pPr>
    <w:rPr>
      <w:lang w:val="en-US" w:eastAsia="en-US"/>
    </w:rPr>
  </w:style>
  <w:style w:type="paragraph" w:customStyle="1" w:styleId="970084BAB7644F8BAF16C5EF509F24B3">
    <w:name w:val="970084BAB7644F8BAF16C5EF509F24B3"/>
    <w:rsid w:val="00962912"/>
    <w:pPr>
      <w:spacing w:after="200" w:line="276" w:lineRule="auto"/>
    </w:pPr>
    <w:rPr>
      <w:lang w:val="en-US" w:eastAsia="en-US"/>
    </w:rPr>
  </w:style>
  <w:style w:type="paragraph" w:customStyle="1" w:styleId="E1EAB85074374781ADE36BBA84C311B4">
    <w:name w:val="E1EAB85074374781ADE36BBA84C311B4"/>
    <w:rsid w:val="00962912"/>
    <w:pPr>
      <w:spacing w:after="200" w:line="276" w:lineRule="auto"/>
    </w:pPr>
    <w:rPr>
      <w:lang w:val="en-US" w:eastAsia="en-US"/>
    </w:rPr>
  </w:style>
  <w:style w:type="paragraph" w:customStyle="1" w:styleId="4B77AE611D5E4D9781EE9D215C173ECE">
    <w:name w:val="4B77AE611D5E4D9781EE9D215C173ECE"/>
    <w:rsid w:val="00962912"/>
    <w:pPr>
      <w:spacing w:after="200" w:line="276" w:lineRule="auto"/>
    </w:pPr>
    <w:rPr>
      <w:lang w:val="en-US" w:eastAsia="en-US"/>
    </w:rPr>
  </w:style>
  <w:style w:type="paragraph" w:customStyle="1" w:styleId="F8B2B8F8230B46E49E44B54663F85156">
    <w:name w:val="F8B2B8F8230B46E49E44B54663F85156"/>
    <w:rsid w:val="00962912"/>
    <w:pPr>
      <w:spacing w:after="200" w:line="276" w:lineRule="auto"/>
    </w:pPr>
    <w:rPr>
      <w:lang w:val="en-US" w:eastAsia="en-US"/>
    </w:rPr>
  </w:style>
  <w:style w:type="paragraph" w:customStyle="1" w:styleId="64FB79301DF6481DA1A0EA8D4138824D">
    <w:name w:val="64FB79301DF6481DA1A0EA8D4138824D"/>
    <w:rsid w:val="00EE753F"/>
    <w:pPr>
      <w:spacing w:after="200" w:line="276" w:lineRule="auto"/>
    </w:pPr>
    <w:rPr>
      <w:lang w:val="en-US" w:eastAsia="en-US"/>
    </w:rPr>
  </w:style>
  <w:style w:type="paragraph" w:customStyle="1" w:styleId="8EA0C89273064FF181E57752AAE8BBDB">
    <w:name w:val="8EA0C89273064FF181E57752AAE8BBDB"/>
    <w:rsid w:val="00EE753F"/>
    <w:pPr>
      <w:spacing w:after="200" w:line="276" w:lineRule="auto"/>
    </w:pPr>
    <w:rPr>
      <w:lang w:val="en-US" w:eastAsia="en-US"/>
    </w:rPr>
  </w:style>
  <w:style w:type="paragraph" w:customStyle="1" w:styleId="FE8D372FAE7642F3A1FD949A71A77662">
    <w:name w:val="FE8D372FAE7642F3A1FD949A71A77662"/>
    <w:rsid w:val="00EE753F"/>
    <w:pPr>
      <w:spacing w:after="200" w:line="276" w:lineRule="auto"/>
    </w:pPr>
    <w:rPr>
      <w:lang w:val="en-US" w:eastAsia="en-US"/>
    </w:rPr>
  </w:style>
  <w:style w:type="paragraph" w:customStyle="1" w:styleId="30B5AF77862347EE84C5D886E126835C">
    <w:name w:val="30B5AF77862347EE84C5D886E126835C"/>
    <w:rsid w:val="00EE753F"/>
    <w:pPr>
      <w:spacing w:after="200" w:line="276" w:lineRule="auto"/>
    </w:pPr>
    <w:rPr>
      <w:lang w:val="en-US" w:eastAsia="en-US"/>
    </w:rPr>
  </w:style>
  <w:style w:type="paragraph" w:customStyle="1" w:styleId="9EB0CC88A5624BC98349BEF70CBE0F6B">
    <w:name w:val="9EB0CC88A5624BC98349BEF70CBE0F6B"/>
    <w:rsid w:val="00EE753F"/>
    <w:pPr>
      <w:spacing w:after="200" w:line="276" w:lineRule="auto"/>
    </w:pPr>
    <w:rPr>
      <w:lang w:val="en-US" w:eastAsia="en-US"/>
    </w:rPr>
  </w:style>
  <w:style w:type="paragraph" w:customStyle="1" w:styleId="29CE4A0E4B24428B94B60AD8BDA06C95">
    <w:name w:val="29CE4A0E4B24428B94B60AD8BDA06C95"/>
    <w:rsid w:val="00EE753F"/>
    <w:pPr>
      <w:spacing w:after="200" w:line="276" w:lineRule="auto"/>
    </w:pPr>
    <w:rPr>
      <w:lang w:val="en-US" w:eastAsia="en-US"/>
    </w:rPr>
  </w:style>
  <w:style w:type="paragraph" w:customStyle="1" w:styleId="3E7292FDCA3C4685B1C5ABA64422BA98">
    <w:name w:val="3E7292FDCA3C4685B1C5ABA64422BA98"/>
    <w:rsid w:val="00EE753F"/>
    <w:pPr>
      <w:spacing w:after="200" w:line="276" w:lineRule="auto"/>
    </w:pPr>
    <w:rPr>
      <w:lang w:val="en-US" w:eastAsia="en-US"/>
    </w:rPr>
  </w:style>
  <w:style w:type="paragraph" w:customStyle="1" w:styleId="514E159AD7764BDF9BF87698C2D553D8">
    <w:name w:val="514E159AD7764BDF9BF87698C2D553D8"/>
    <w:rsid w:val="00EE753F"/>
    <w:pPr>
      <w:spacing w:after="200" w:line="276" w:lineRule="auto"/>
    </w:pPr>
    <w:rPr>
      <w:lang w:val="en-US" w:eastAsia="en-US"/>
    </w:rPr>
  </w:style>
  <w:style w:type="paragraph" w:customStyle="1" w:styleId="2965B2C130654EDCBD30CCF4D30B3069">
    <w:name w:val="2965B2C130654EDCBD30CCF4D30B3069"/>
    <w:rsid w:val="00EE753F"/>
    <w:pPr>
      <w:spacing w:after="200" w:line="276" w:lineRule="auto"/>
    </w:pPr>
    <w:rPr>
      <w:lang w:val="en-US" w:eastAsia="en-US"/>
    </w:rPr>
  </w:style>
  <w:style w:type="paragraph" w:customStyle="1" w:styleId="4FD2E1DFD3DD4A3D8BAD6D70F2D4B982">
    <w:name w:val="4FD2E1DFD3DD4A3D8BAD6D70F2D4B982"/>
    <w:rsid w:val="00EE753F"/>
    <w:pPr>
      <w:spacing w:after="200" w:line="276" w:lineRule="auto"/>
    </w:pPr>
    <w:rPr>
      <w:lang w:val="en-US" w:eastAsia="en-US"/>
    </w:rPr>
  </w:style>
  <w:style w:type="paragraph" w:customStyle="1" w:styleId="15486EE1E8334907B8B3EB522BEBD70C">
    <w:name w:val="15486EE1E8334907B8B3EB522BEBD70C"/>
    <w:rsid w:val="00EE753F"/>
    <w:pPr>
      <w:spacing w:after="200" w:line="276" w:lineRule="auto"/>
    </w:pPr>
    <w:rPr>
      <w:lang w:val="en-US" w:eastAsia="en-US"/>
    </w:rPr>
  </w:style>
  <w:style w:type="paragraph" w:customStyle="1" w:styleId="64AE90B4B13043CAADAADC2D12CA647A">
    <w:name w:val="64AE90B4B13043CAADAADC2D12CA647A"/>
    <w:rsid w:val="00EE753F"/>
    <w:pPr>
      <w:spacing w:after="200" w:line="276" w:lineRule="auto"/>
    </w:pPr>
    <w:rPr>
      <w:lang w:val="en-US" w:eastAsia="en-US"/>
    </w:rPr>
  </w:style>
  <w:style w:type="paragraph" w:customStyle="1" w:styleId="6E6F5E2AB3374C618744C62718C989C9">
    <w:name w:val="6E6F5E2AB3374C618744C62718C989C9"/>
    <w:rsid w:val="00EE753F"/>
    <w:pPr>
      <w:spacing w:after="200" w:line="276" w:lineRule="auto"/>
    </w:pPr>
    <w:rPr>
      <w:lang w:val="en-US" w:eastAsia="en-US"/>
    </w:rPr>
  </w:style>
  <w:style w:type="paragraph" w:customStyle="1" w:styleId="DF5E6345B15943B082567F88ACB16D4D">
    <w:name w:val="DF5E6345B15943B082567F88ACB16D4D"/>
    <w:rsid w:val="00EE753F"/>
    <w:pPr>
      <w:spacing w:after="200" w:line="276" w:lineRule="auto"/>
    </w:pPr>
    <w:rPr>
      <w:lang w:val="en-US" w:eastAsia="en-US"/>
    </w:rPr>
  </w:style>
  <w:style w:type="paragraph" w:customStyle="1" w:styleId="324AF4B094BB41808060007112F3F148">
    <w:name w:val="324AF4B094BB41808060007112F3F148"/>
    <w:rsid w:val="00EE753F"/>
    <w:pPr>
      <w:spacing w:after="200" w:line="276" w:lineRule="auto"/>
    </w:pPr>
    <w:rPr>
      <w:lang w:val="en-US" w:eastAsia="en-US"/>
    </w:rPr>
  </w:style>
  <w:style w:type="paragraph" w:customStyle="1" w:styleId="D9FEE45592EB47E59328C5EF9A08C576">
    <w:name w:val="D9FEE45592EB47E59328C5EF9A08C576"/>
    <w:rsid w:val="00EE753F"/>
    <w:pPr>
      <w:spacing w:after="200" w:line="276" w:lineRule="auto"/>
    </w:pPr>
    <w:rPr>
      <w:lang w:val="en-US" w:eastAsia="en-US"/>
    </w:rPr>
  </w:style>
  <w:style w:type="paragraph" w:customStyle="1" w:styleId="5EE324F409B849C6B32053F3AE6590D4">
    <w:name w:val="5EE324F409B849C6B32053F3AE6590D4"/>
    <w:rsid w:val="00EE753F"/>
    <w:pPr>
      <w:spacing w:after="200" w:line="276" w:lineRule="auto"/>
    </w:pPr>
    <w:rPr>
      <w:lang w:val="en-US" w:eastAsia="en-US"/>
    </w:rPr>
  </w:style>
  <w:style w:type="paragraph" w:customStyle="1" w:styleId="4DEE391595D04D43BC9A4A5751B5482C">
    <w:name w:val="4DEE391595D04D43BC9A4A5751B5482C"/>
    <w:rsid w:val="00EE753F"/>
    <w:pPr>
      <w:spacing w:after="200" w:line="276" w:lineRule="auto"/>
    </w:pPr>
    <w:rPr>
      <w:lang w:val="en-US" w:eastAsia="en-US"/>
    </w:rPr>
  </w:style>
  <w:style w:type="paragraph" w:customStyle="1" w:styleId="817AD23F729B4EEEB15FC47A953FBD0A">
    <w:name w:val="817AD23F729B4EEEB15FC47A953FBD0A"/>
    <w:rsid w:val="00EE753F"/>
    <w:pPr>
      <w:spacing w:after="200" w:line="276" w:lineRule="auto"/>
    </w:pPr>
    <w:rPr>
      <w:lang w:val="en-US" w:eastAsia="en-US"/>
    </w:rPr>
  </w:style>
  <w:style w:type="paragraph" w:customStyle="1" w:styleId="BF00A3E810334557B5D861BA100B73C5">
    <w:name w:val="BF00A3E810334557B5D861BA100B73C5"/>
    <w:rsid w:val="00EE753F"/>
    <w:pPr>
      <w:spacing w:after="200" w:line="276" w:lineRule="auto"/>
    </w:pPr>
    <w:rPr>
      <w:lang w:val="en-US" w:eastAsia="en-US"/>
    </w:rPr>
  </w:style>
  <w:style w:type="paragraph" w:customStyle="1" w:styleId="51FF645117934E96A2DA8ADAAA2E733D">
    <w:name w:val="51FF645117934E96A2DA8ADAAA2E733D"/>
    <w:rsid w:val="00EE753F"/>
    <w:pPr>
      <w:spacing w:after="200" w:line="276" w:lineRule="auto"/>
    </w:pPr>
    <w:rPr>
      <w:lang w:val="en-US" w:eastAsia="en-US"/>
    </w:rPr>
  </w:style>
  <w:style w:type="paragraph" w:customStyle="1" w:styleId="F8CB48B0C46C422180CBDDA20F0B5F7F">
    <w:name w:val="F8CB48B0C46C422180CBDDA20F0B5F7F"/>
    <w:rsid w:val="00EE753F"/>
    <w:pPr>
      <w:spacing w:after="200" w:line="276" w:lineRule="auto"/>
    </w:pPr>
    <w:rPr>
      <w:lang w:val="en-US" w:eastAsia="en-US"/>
    </w:rPr>
  </w:style>
  <w:style w:type="paragraph" w:customStyle="1" w:styleId="7542855CC16C41FA9CD62D2B7847170A">
    <w:name w:val="7542855CC16C41FA9CD62D2B7847170A"/>
    <w:rsid w:val="00EE753F"/>
    <w:pPr>
      <w:spacing w:after="200" w:line="276" w:lineRule="auto"/>
    </w:pPr>
    <w:rPr>
      <w:lang w:val="en-US" w:eastAsia="en-US"/>
    </w:rPr>
  </w:style>
  <w:style w:type="paragraph" w:customStyle="1" w:styleId="0D06E8115A4E4FA3864FE02EA42B1D5C">
    <w:name w:val="0D06E8115A4E4FA3864FE02EA42B1D5C"/>
    <w:rsid w:val="00EE753F"/>
    <w:pPr>
      <w:spacing w:after="200" w:line="276" w:lineRule="auto"/>
    </w:pPr>
    <w:rPr>
      <w:lang w:val="en-US" w:eastAsia="en-US"/>
    </w:rPr>
  </w:style>
  <w:style w:type="paragraph" w:customStyle="1" w:styleId="B284C94DEBC1416C9054F6FA4744568E">
    <w:name w:val="B284C94DEBC1416C9054F6FA4744568E"/>
    <w:rsid w:val="00EE753F"/>
    <w:pPr>
      <w:spacing w:after="200" w:line="276" w:lineRule="auto"/>
    </w:pPr>
    <w:rPr>
      <w:lang w:val="en-US" w:eastAsia="en-US"/>
    </w:rPr>
  </w:style>
  <w:style w:type="paragraph" w:customStyle="1" w:styleId="D8224FE21D3449B58CD7F04D83704683">
    <w:name w:val="D8224FE21D3449B58CD7F04D83704683"/>
    <w:rsid w:val="00EE753F"/>
    <w:pPr>
      <w:spacing w:after="200" w:line="276" w:lineRule="auto"/>
    </w:pPr>
    <w:rPr>
      <w:lang w:val="en-US" w:eastAsia="en-US"/>
    </w:rPr>
  </w:style>
  <w:style w:type="paragraph" w:customStyle="1" w:styleId="04635A0663E84333B94D86A47788E056">
    <w:name w:val="04635A0663E84333B94D86A47788E056"/>
    <w:rsid w:val="00EE753F"/>
    <w:pPr>
      <w:spacing w:after="200" w:line="276" w:lineRule="auto"/>
    </w:pPr>
    <w:rPr>
      <w:lang w:val="en-US" w:eastAsia="en-US"/>
    </w:rPr>
  </w:style>
  <w:style w:type="paragraph" w:customStyle="1" w:styleId="F65F59A07495417CAEA35E352CD1C0BB">
    <w:name w:val="F65F59A07495417CAEA35E352CD1C0BB"/>
    <w:rsid w:val="00EE753F"/>
    <w:pPr>
      <w:spacing w:after="200" w:line="276" w:lineRule="auto"/>
    </w:pPr>
    <w:rPr>
      <w:lang w:val="en-US" w:eastAsia="en-US"/>
    </w:rPr>
  </w:style>
  <w:style w:type="paragraph" w:customStyle="1" w:styleId="09F9E8ED265648899B6DD234D0BBAB42">
    <w:name w:val="09F9E8ED265648899B6DD234D0BBAB42"/>
    <w:rsid w:val="00EE753F"/>
    <w:pPr>
      <w:spacing w:after="200" w:line="276" w:lineRule="auto"/>
    </w:pPr>
    <w:rPr>
      <w:lang w:val="en-US" w:eastAsia="en-US"/>
    </w:rPr>
  </w:style>
  <w:style w:type="paragraph" w:customStyle="1" w:styleId="46E245C5EA41438CB8789CE37A691794">
    <w:name w:val="46E245C5EA41438CB8789CE37A691794"/>
    <w:rsid w:val="00EE753F"/>
    <w:pPr>
      <w:spacing w:after="200" w:line="276" w:lineRule="auto"/>
    </w:pPr>
    <w:rPr>
      <w:lang w:val="en-US" w:eastAsia="en-US"/>
    </w:rPr>
  </w:style>
  <w:style w:type="paragraph" w:customStyle="1" w:styleId="9BE984A9EDA8414CBC68A4642F611AE0">
    <w:name w:val="9BE984A9EDA8414CBC68A4642F611AE0"/>
    <w:rsid w:val="00EE753F"/>
    <w:pPr>
      <w:spacing w:after="200" w:line="276" w:lineRule="auto"/>
    </w:pPr>
    <w:rPr>
      <w:lang w:val="en-US" w:eastAsia="en-US"/>
    </w:rPr>
  </w:style>
  <w:style w:type="paragraph" w:customStyle="1" w:styleId="5426907823064295BFA194801FFC5382">
    <w:name w:val="5426907823064295BFA194801FFC5382"/>
    <w:rsid w:val="00EE753F"/>
    <w:pPr>
      <w:spacing w:after="200" w:line="276" w:lineRule="auto"/>
    </w:pPr>
    <w:rPr>
      <w:lang w:val="en-US" w:eastAsia="en-US"/>
    </w:rPr>
  </w:style>
  <w:style w:type="paragraph" w:customStyle="1" w:styleId="B320896EBA4E41AF9D9C46308324B46B">
    <w:name w:val="B320896EBA4E41AF9D9C46308324B46B"/>
    <w:rsid w:val="00EE753F"/>
    <w:pPr>
      <w:spacing w:after="200" w:line="276" w:lineRule="auto"/>
    </w:pPr>
    <w:rPr>
      <w:lang w:val="en-US" w:eastAsia="en-US"/>
    </w:rPr>
  </w:style>
  <w:style w:type="paragraph" w:customStyle="1" w:styleId="3404FFE77CD54178930D762E2CBFDC9E">
    <w:name w:val="3404FFE77CD54178930D762E2CBFDC9E"/>
    <w:rsid w:val="00EE753F"/>
    <w:pPr>
      <w:spacing w:after="200" w:line="276" w:lineRule="auto"/>
    </w:pPr>
    <w:rPr>
      <w:lang w:val="en-US" w:eastAsia="en-US"/>
    </w:rPr>
  </w:style>
  <w:style w:type="paragraph" w:customStyle="1" w:styleId="9BBD49F5AECE4DF6A964D3908A164887">
    <w:name w:val="9BBD49F5AECE4DF6A964D3908A164887"/>
    <w:rsid w:val="00EE753F"/>
    <w:pPr>
      <w:spacing w:after="200" w:line="276" w:lineRule="auto"/>
    </w:pPr>
    <w:rPr>
      <w:lang w:val="en-US" w:eastAsia="en-US"/>
    </w:rPr>
  </w:style>
  <w:style w:type="paragraph" w:customStyle="1" w:styleId="0C6C74FA24B94F17A411BFB6668A3B21">
    <w:name w:val="0C6C74FA24B94F17A411BFB6668A3B21"/>
    <w:rsid w:val="00EE753F"/>
    <w:pPr>
      <w:spacing w:after="200" w:line="276" w:lineRule="auto"/>
    </w:pPr>
    <w:rPr>
      <w:lang w:val="en-US" w:eastAsia="en-US"/>
    </w:rPr>
  </w:style>
  <w:style w:type="paragraph" w:customStyle="1" w:styleId="81E8C9C75A0D417D82F7FEA048DC6539">
    <w:name w:val="81E8C9C75A0D417D82F7FEA048DC6539"/>
    <w:rsid w:val="00EE753F"/>
    <w:pPr>
      <w:spacing w:after="200" w:line="276" w:lineRule="auto"/>
    </w:pPr>
    <w:rPr>
      <w:lang w:val="en-US" w:eastAsia="en-US"/>
    </w:rPr>
  </w:style>
  <w:style w:type="paragraph" w:customStyle="1" w:styleId="84890811EC1944FAB9A11B3C59C6A21F">
    <w:name w:val="84890811EC1944FAB9A11B3C59C6A21F"/>
    <w:rsid w:val="00EE753F"/>
    <w:pPr>
      <w:spacing w:after="200" w:line="276" w:lineRule="auto"/>
    </w:pPr>
    <w:rPr>
      <w:lang w:val="en-US" w:eastAsia="en-US"/>
    </w:rPr>
  </w:style>
  <w:style w:type="paragraph" w:customStyle="1" w:styleId="75212BEF24A14EADA85B6D7C5DFE7622">
    <w:name w:val="75212BEF24A14EADA85B6D7C5DFE7622"/>
    <w:rsid w:val="00EE753F"/>
    <w:pPr>
      <w:spacing w:after="200" w:line="276" w:lineRule="auto"/>
    </w:pPr>
    <w:rPr>
      <w:lang w:val="en-US" w:eastAsia="en-US"/>
    </w:rPr>
  </w:style>
  <w:style w:type="paragraph" w:customStyle="1" w:styleId="0120785F57954B66872536A88BE7BC6D">
    <w:name w:val="0120785F57954B66872536A88BE7BC6D"/>
    <w:rsid w:val="00EE753F"/>
    <w:pPr>
      <w:spacing w:after="200" w:line="276" w:lineRule="auto"/>
    </w:pPr>
    <w:rPr>
      <w:lang w:val="en-US" w:eastAsia="en-US"/>
    </w:rPr>
  </w:style>
  <w:style w:type="paragraph" w:customStyle="1" w:styleId="ACB18DC713FA48839DADEA74E7433D44">
    <w:name w:val="ACB18DC713FA48839DADEA74E7433D44"/>
    <w:rsid w:val="00EE753F"/>
    <w:pPr>
      <w:spacing w:after="200" w:line="276" w:lineRule="auto"/>
    </w:pPr>
    <w:rPr>
      <w:lang w:val="en-US" w:eastAsia="en-US"/>
    </w:rPr>
  </w:style>
  <w:style w:type="paragraph" w:customStyle="1" w:styleId="7426BE8B32F243DBB524F9905AFB272D">
    <w:name w:val="7426BE8B32F243DBB524F9905AFB272D"/>
    <w:rsid w:val="00EE753F"/>
    <w:pPr>
      <w:spacing w:after="200" w:line="276" w:lineRule="auto"/>
    </w:pPr>
    <w:rPr>
      <w:lang w:val="en-US" w:eastAsia="en-US"/>
    </w:rPr>
  </w:style>
  <w:style w:type="paragraph" w:customStyle="1" w:styleId="82F8AC4DC28C4FCB93C3FE9B1929AD0A">
    <w:name w:val="82F8AC4DC28C4FCB93C3FE9B1929AD0A"/>
    <w:rsid w:val="00EE753F"/>
    <w:pPr>
      <w:spacing w:after="200" w:line="276" w:lineRule="auto"/>
    </w:pPr>
    <w:rPr>
      <w:lang w:val="en-US" w:eastAsia="en-US"/>
    </w:rPr>
  </w:style>
  <w:style w:type="paragraph" w:customStyle="1" w:styleId="3DF4226CF9CF4C5AB32AF427B38562F4">
    <w:name w:val="3DF4226CF9CF4C5AB32AF427B38562F4"/>
    <w:rsid w:val="00EE753F"/>
    <w:pPr>
      <w:spacing w:after="200" w:line="276" w:lineRule="auto"/>
    </w:pPr>
    <w:rPr>
      <w:lang w:val="en-US" w:eastAsia="en-US"/>
    </w:rPr>
  </w:style>
  <w:style w:type="paragraph" w:customStyle="1" w:styleId="422B526421754A3A8717A689E287C411">
    <w:name w:val="422B526421754A3A8717A689E287C411"/>
    <w:rsid w:val="00EE753F"/>
    <w:pPr>
      <w:spacing w:after="200" w:line="276" w:lineRule="auto"/>
    </w:pPr>
    <w:rPr>
      <w:lang w:val="en-US" w:eastAsia="en-US"/>
    </w:rPr>
  </w:style>
  <w:style w:type="paragraph" w:customStyle="1" w:styleId="401B5E40A61A41E4A7F635772EC1F035">
    <w:name w:val="401B5E40A61A41E4A7F635772EC1F035"/>
    <w:rsid w:val="00EE753F"/>
    <w:pPr>
      <w:spacing w:after="200" w:line="276" w:lineRule="auto"/>
    </w:pPr>
    <w:rPr>
      <w:lang w:val="en-US" w:eastAsia="en-US"/>
    </w:rPr>
  </w:style>
  <w:style w:type="paragraph" w:customStyle="1" w:styleId="4D547AD78076405E9327445946440F3A">
    <w:name w:val="4D547AD78076405E9327445946440F3A"/>
    <w:rsid w:val="00EE753F"/>
    <w:pPr>
      <w:spacing w:after="200" w:line="276" w:lineRule="auto"/>
    </w:pPr>
    <w:rPr>
      <w:lang w:val="en-US" w:eastAsia="en-US"/>
    </w:rPr>
  </w:style>
  <w:style w:type="paragraph" w:customStyle="1" w:styleId="E89CD1E42B52476B8A1E1DE95D8D6796">
    <w:name w:val="E89CD1E42B52476B8A1E1DE95D8D6796"/>
    <w:rsid w:val="00EE753F"/>
    <w:pPr>
      <w:spacing w:after="200" w:line="276" w:lineRule="auto"/>
    </w:pPr>
    <w:rPr>
      <w:lang w:val="en-US" w:eastAsia="en-US"/>
    </w:rPr>
  </w:style>
  <w:style w:type="paragraph" w:customStyle="1" w:styleId="F9DFCA7F0D44409B804B50DA49627723">
    <w:name w:val="F9DFCA7F0D44409B804B50DA49627723"/>
    <w:rsid w:val="00EE753F"/>
    <w:pPr>
      <w:spacing w:after="200" w:line="276" w:lineRule="auto"/>
    </w:pPr>
    <w:rPr>
      <w:lang w:val="en-US" w:eastAsia="en-US"/>
    </w:rPr>
  </w:style>
  <w:style w:type="paragraph" w:customStyle="1" w:styleId="C34545C1535E4AFC8D1DEEEA8DB85624">
    <w:name w:val="C34545C1535E4AFC8D1DEEEA8DB85624"/>
    <w:rsid w:val="00EE753F"/>
    <w:pPr>
      <w:spacing w:after="200" w:line="276" w:lineRule="auto"/>
    </w:pPr>
    <w:rPr>
      <w:lang w:val="en-US" w:eastAsia="en-US"/>
    </w:rPr>
  </w:style>
  <w:style w:type="paragraph" w:customStyle="1" w:styleId="FFAF84988F744B3685F386EB31131079">
    <w:name w:val="FFAF84988F744B3685F386EB31131079"/>
    <w:rsid w:val="00EE753F"/>
    <w:pPr>
      <w:spacing w:after="200" w:line="276" w:lineRule="auto"/>
    </w:pPr>
    <w:rPr>
      <w:lang w:val="en-US" w:eastAsia="en-US"/>
    </w:rPr>
  </w:style>
  <w:style w:type="paragraph" w:customStyle="1" w:styleId="FBBCEBEDB12A47ABB1B0748C5161A9CE">
    <w:name w:val="FBBCEBEDB12A47ABB1B0748C5161A9CE"/>
    <w:rsid w:val="00EE753F"/>
    <w:pPr>
      <w:spacing w:after="200" w:line="276" w:lineRule="auto"/>
    </w:pPr>
    <w:rPr>
      <w:lang w:val="en-US" w:eastAsia="en-US"/>
    </w:rPr>
  </w:style>
  <w:style w:type="paragraph" w:customStyle="1" w:styleId="CBA46AB4B4B247709E71C5A1140BAF44">
    <w:name w:val="CBA46AB4B4B247709E71C5A1140BAF44"/>
    <w:rsid w:val="00EE753F"/>
    <w:pPr>
      <w:spacing w:after="200" w:line="276" w:lineRule="auto"/>
    </w:pPr>
    <w:rPr>
      <w:lang w:val="en-US" w:eastAsia="en-US"/>
    </w:rPr>
  </w:style>
  <w:style w:type="paragraph" w:customStyle="1" w:styleId="2591DD5DEB7749E88E909C56E53B0C8D">
    <w:name w:val="2591DD5DEB7749E88E909C56E53B0C8D"/>
    <w:rsid w:val="00EE753F"/>
    <w:pPr>
      <w:spacing w:after="200" w:line="276" w:lineRule="auto"/>
    </w:pPr>
    <w:rPr>
      <w:lang w:val="en-US" w:eastAsia="en-US"/>
    </w:rPr>
  </w:style>
  <w:style w:type="paragraph" w:customStyle="1" w:styleId="F982E4315B384E029143D37175D92FE4">
    <w:name w:val="F982E4315B384E029143D37175D92FE4"/>
    <w:rsid w:val="00EE753F"/>
    <w:pPr>
      <w:spacing w:after="200" w:line="276" w:lineRule="auto"/>
    </w:pPr>
    <w:rPr>
      <w:lang w:val="en-US" w:eastAsia="en-US"/>
    </w:rPr>
  </w:style>
  <w:style w:type="paragraph" w:customStyle="1" w:styleId="D4F812F617F649CE80BB69F54381CFCB">
    <w:name w:val="D4F812F617F649CE80BB69F54381CFCB"/>
    <w:rsid w:val="00EE753F"/>
    <w:pPr>
      <w:spacing w:after="200" w:line="276" w:lineRule="auto"/>
    </w:pPr>
    <w:rPr>
      <w:lang w:val="en-US" w:eastAsia="en-US"/>
    </w:rPr>
  </w:style>
  <w:style w:type="paragraph" w:customStyle="1" w:styleId="D911C5257F6948849C2A1C6D1CF48417">
    <w:name w:val="D911C5257F6948849C2A1C6D1CF48417"/>
    <w:rsid w:val="00EE753F"/>
    <w:pPr>
      <w:spacing w:after="200" w:line="276" w:lineRule="auto"/>
    </w:pPr>
    <w:rPr>
      <w:lang w:val="en-US" w:eastAsia="en-US"/>
    </w:rPr>
  </w:style>
  <w:style w:type="paragraph" w:customStyle="1" w:styleId="0D2D49C5433E4C789998CF5E2833876C">
    <w:name w:val="0D2D49C5433E4C789998CF5E2833876C"/>
    <w:rsid w:val="00EE753F"/>
    <w:pPr>
      <w:spacing w:after="200" w:line="276" w:lineRule="auto"/>
    </w:pPr>
    <w:rPr>
      <w:lang w:val="en-US" w:eastAsia="en-US"/>
    </w:rPr>
  </w:style>
  <w:style w:type="paragraph" w:customStyle="1" w:styleId="72A8949D4EE6464E88E0BE86A2A48030">
    <w:name w:val="72A8949D4EE6464E88E0BE86A2A48030"/>
    <w:rsid w:val="00EE753F"/>
    <w:pPr>
      <w:spacing w:after="200" w:line="276" w:lineRule="auto"/>
    </w:pPr>
    <w:rPr>
      <w:lang w:val="en-US" w:eastAsia="en-US"/>
    </w:rPr>
  </w:style>
  <w:style w:type="paragraph" w:customStyle="1" w:styleId="63AD8A9F804E447FAFB516F54D3FE081">
    <w:name w:val="63AD8A9F804E447FAFB516F54D3FE081"/>
    <w:rsid w:val="00EE753F"/>
    <w:pPr>
      <w:spacing w:after="200" w:line="276" w:lineRule="auto"/>
    </w:pPr>
    <w:rPr>
      <w:lang w:val="en-US" w:eastAsia="en-US"/>
    </w:rPr>
  </w:style>
  <w:style w:type="paragraph" w:customStyle="1" w:styleId="F400B5E254E44EAFABD25A146D8C938C">
    <w:name w:val="F400B5E254E44EAFABD25A146D8C938C"/>
    <w:rsid w:val="00EE753F"/>
    <w:pPr>
      <w:spacing w:after="200" w:line="276" w:lineRule="auto"/>
    </w:pPr>
    <w:rPr>
      <w:lang w:val="en-US" w:eastAsia="en-US"/>
    </w:rPr>
  </w:style>
  <w:style w:type="paragraph" w:customStyle="1" w:styleId="40F6783249A643C6A24D1B1F0ED5A66E">
    <w:name w:val="40F6783249A643C6A24D1B1F0ED5A66E"/>
    <w:rsid w:val="00EE753F"/>
    <w:pPr>
      <w:spacing w:after="200" w:line="276" w:lineRule="auto"/>
    </w:pPr>
    <w:rPr>
      <w:lang w:val="en-US" w:eastAsia="en-US"/>
    </w:rPr>
  </w:style>
  <w:style w:type="paragraph" w:customStyle="1" w:styleId="4443C58B3CCA4B1CA26243BF3B023D67">
    <w:name w:val="4443C58B3CCA4B1CA26243BF3B023D67"/>
    <w:rsid w:val="00EE753F"/>
    <w:pPr>
      <w:spacing w:after="200" w:line="276" w:lineRule="auto"/>
    </w:pPr>
    <w:rPr>
      <w:lang w:val="en-US" w:eastAsia="en-US"/>
    </w:rPr>
  </w:style>
  <w:style w:type="paragraph" w:customStyle="1" w:styleId="114A819913D74F78A149E723E4996767">
    <w:name w:val="114A819913D74F78A149E723E4996767"/>
    <w:rsid w:val="00EE753F"/>
    <w:pPr>
      <w:spacing w:after="200" w:line="276" w:lineRule="auto"/>
    </w:pPr>
    <w:rPr>
      <w:lang w:val="en-US" w:eastAsia="en-US"/>
    </w:rPr>
  </w:style>
  <w:style w:type="paragraph" w:customStyle="1" w:styleId="441CDC08F4104688960F0E00AD9682C9">
    <w:name w:val="441CDC08F4104688960F0E00AD9682C9"/>
    <w:rsid w:val="00EE753F"/>
    <w:pPr>
      <w:spacing w:after="200" w:line="276" w:lineRule="auto"/>
    </w:pPr>
    <w:rPr>
      <w:lang w:val="en-US" w:eastAsia="en-US"/>
    </w:rPr>
  </w:style>
  <w:style w:type="paragraph" w:customStyle="1" w:styleId="CDE8456CB480445CB0DA30D985BA12F0">
    <w:name w:val="CDE8456CB480445CB0DA30D985BA12F0"/>
    <w:rsid w:val="00EE753F"/>
    <w:pPr>
      <w:spacing w:after="200" w:line="276" w:lineRule="auto"/>
    </w:pPr>
    <w:rPr>
      <w:lang w:val="en-US" w:eastAsia="en-US"/>
    </w:rPr>
  </w:style>
  <w:style w:type="paragraph" w:customStyle="1" w:styleId="234EEBF23B8C4B48B695FE3EC4D675EF">
    <w:name w:val="234EEBF23B8C4B48B695FE3EC4D675EF"/>
    <w:rsid w:val="00EE753F"/>
    <w:pPr>
      <w:spacing w:after="200" w:line="276" w:lineRule="auto"/>
    </w:pPr>
    <w:rPr>
      <w:lang w:val="en-US" w:eastAsia="en-US"/>
    </w:rPr>
  </w:style>
  <w:style w:type="paragraph" w:customStyle="1" w:styleId="AC50097E8C9F4A91A767144B4AD0F3B1">
    <w:name w:val="AC50097E8C9F4A91A767144B4AD0F3B1"/>
    <w:rsid w:val="00EE753F"/>
    <w:pPr>
      <w:spacing w:after="200" w:line="276" w:lineRule="auto"/>
    </w:pPr>
    <w:rPr>
      <w:lang w:val="en-US" w:eastAsia="en-US"/>
    </w:rPr>
  </w:style>
  <w:style w:type="paragraph" w:customStyle="1" w:styleId="2A087D31B4C24AC18C55791F33FB54D2">
    <w:name w:val="2A087D31B4C24AC18C55791F33FB54D2"/>
    <w:rsid w:val="00EE753F"/>
    <w:pPr>
      <w:spacing w:after="200" w:line="276" w:lineRule="auto"/>
    </w:pPr>
    <w:rPr>
      <w:lang w:val="en-US" w:eastAsia="en-US"/>
    </w:rPr>
  </w:style>
  <w:style w:type="paragraph" w:customStyle="1" w:styleId="603C17C21EE74B609EE14CA078B33B37">
    <w:name w:val="603C17C21EE74B609EE14CA078B33B37"/>
    <w:rsid w:val="00EE753F"/>
    <w:pPr>
      <w:spacing w:after="200" w:line="276" w:lineRule="auto"/>
    </w:pPr>
    <w:rPr>
      <w:lang w:val="en-US" w:eastAsia="en-US"/>
    </w:rPr>
  </w:style>
  <w:style w:type="paragraph" w:customStyle="1" w:styleId="433F769C0E5647438FCAC193FC5495C7">
    <w:name w:val="433F769C0E5647438FCAC193FC5495C7"/>
    <w:rsid w:val="00EE753F"/>
    <w:pPr>
      <w:spacing w:after="200" w:line="276" w:lineRule="auto"/>
    </w:pPr>
    <w:rPr>
      <w:lang w:val="en-US" w:eastAsia="en-US"/>
    </w:rPr>
  </w:style>
  <w:style w:type="paragraph" w:customStyle="1" w:styleId="A2F98019EEC244B3A9C90074CA3C2E4C">
    <w:name w:val="A2F98019EEC244B3A9C90074CA3C2E4C"/>
    <w:rsid w:val="00EE753F"/>
    <w:pPr>
      <w:spacing w:after="200" w:line="276" w:lineRule="auto"/>
    </w:pPr>
    <w:rPr>
      <w:lang w:val="en-US" w:eastAsia="en-US"/>
    </w:rPr>
  </w:style>
  <w:style w:type="paragraph" w:customStyle="1" w:styleId="F7E0917122BA46C8BA598ABB3ED5AECC">
    <w:name w:val="F7E0917122BA46C8BA598ABB3ED5AECC"/>
    <w:rsid w:val="00EE753F"/>
    <w:pPr>
      <w:spacing w:after="200" w:line="276" w:lineRule="auto"/>
    </w:pPr>
    <w:rPr>
      <w:lang w:val="en-US" w:eastAsia="en-US"/>
    </w:rPr>
  </w:style>
  <w:style w:type="paragraph" w:customStyle="1" w:styleId="6E28E10061774071A45B6B867EF671F9">
    <w:name w:val="6E28E10061774071A45B6B867EF671F9"/>
    <w:rsid w:val="00EE753F"/>
    <w:pPr>
      <w:spacing w:after="200" w:line="276" w:lineRule="auto"/>
    </w:pPr>
    <w:rPr>
      <w:lang w:val="en-US" w:eastAsia="en-US"/>
    </w:rPr>
  </w:style>
  <w:style w:type="paragraph" w:customStyle="1" w:styleId="2246F7A8A107479FA95631C85FE1135D">
    <w:name w:val="2246F7A8A107479FA95631C85FE1135D"/>
    <w:rsid w:val="00EE753F"/>
    <w:pPr>
      <w:spacing w:after="200" w:line="276" w:lineRule="auto"/>
    </w:pPr>
    <w:rPr>
      <w:lang w:val="en-US" w:eastAsia="en-US"/>
    </w:rPr>
  </w:style>
  <w:style w:type="paragraph" w:customStyle="1" w:styleId="B1BE75BA052941D29688A29FFF7A2F60">
    <w:name w:val="B1BE75BA052941D29688A29FFF7A2F60"/>
    <w:rsid w:val="00EE753F"/>
    <w:pPr>
      <w:spacing w:after="200" w:line="276" w:lineRule="auto"/>
    </w:pPr>
    <w:rPr>
      <w:lang w:val="en-US" w:eastAsia="en-US"/>
    </w:rPr>
  </w:style>
  <w:style w:type="paragraph" w:customStyle="1" w:styleId="140A805184FD4B4395549D46F78648CC">
    <w:name w:val="140A805184FD4B4395549D46F78648CC"/>
    <w:rsid w:val="00EE753F"/>
    <w:pPr>
      <w:spacing w:after="200" w:line="276" w:lineRule="auto"/>
    </w:pPr>
    <w:rPr>
      <w:lang w:val="en-US" w:eastAsia="en-US"/>
    </w:rPr>
  </w:style>
  <w:style w:type="paragraph" w:customStyle="1" w:styleId="DE9748D5904646CCA8C48CA5035B4547">
    <w:name w:val="DE9748D5904646CCA8C48CA5035B4547"/>
    <w:rsid w:val="00EE753F"/>
    <w:pPr>
      <w:spacing w:after="200" w:line="276" w:lineRule="auto"/>
    </w:pPr>
    <w:rPr>
      <w:lang w:val="en-US" w:eastAsia="en-US"/>
    </w:rPr>
  </w:style>
  <w:style w:type="paragraph" w:customStyle="1" w:styleId="ADA7C537228E467FB25CDD92E9B6B4AC">
    <w:name w:val="ADA7C537228E467FB25CDD92E9B6B4AC"/>
    <w:rsid w:val="00EE753F"/>
    <w:pPr>
      <w:spacing w:after="200" w:line="276" w:lineRule="auto"/>
    </w:pPr>
    <w:rPr>
      <w:lang w:val="en-US" w:eastAsia="en-US"/>
    </w:rPr>
  </w:style>
  <w:style w:type="paragraph" w:customStyle="1" w:styleId="C8E08E055CCB4CD49315005754FAF50F">
    <w:name w:val="C8E08E055CCB4CD49315005754FAF50F"/>
    <w:rsid w:val="00EE753F"/>
    <w:pPr>
      <w:spacing w:after="200" w:line="276" w:lineRule="auto"/>
    </w:pPr>
    <w:rPr>
      <w:lang w:val="en-US" w:eastAsia="en-US"/>
    </w:rPr>
  </w:style>
  <w:style w:type="paragraph" w:customStyle="1" w:styleId="945CCCF9A2D940F493A85F9DCCB5AABD">
    <w:name w:val="945CCCF9A2D940F493A85F9DCCB5AABD"/>
    <w:rsid w:val="00EE753F"/>
    <w:pPr>
      <w:spacing w:after="200" w:line="276" w:lineRule="auto"/>
    </w:pPr>
    <w:rPr>
      <w:lang w:val="en-US" w:eastAsia="en-US"/>
    </w:rPr>
  </w:style>
  <w:style w:type="paragraph" w:customStyle="1" w:styleId="D7531D2D164747A7902C8D7816FB69AA">
    <w:name w:val="D7531D2D164747A7902C8D7816FB69AA"/>
    <w:rsid w:val="00EE753F"/>
    <w:pPr>
      <w:spacing w:after="200" w:line="276" w:lineRule="auto"/>
    </w:pPr>
    <w:rPr>
      <w:lang w:val="en-US" w:eastAsia="en-US"/>
    </w:rPr>
  </w:style>
  <w:style w:type="paragraph" w:customStyle="1" w:styleId="5D53360AF34C4E13AECD5DB34DE9B736">
    <w:name w:val="5D53360AF34C4E13AECD5DB34DE9B736"/>
    <w:rsid w:val="00EE753F"/>
    <w:pPr>
      <w:spacing w:after="200" w:line="276" w:lineRule="auto"/>
    </w:pPr>
    <w:rPr>
      <w:lang w:val="en-US" w:eastAsia="en-US"/>
    </w:rPr>
  </w:style>
  <w:style w:type="paragraph" w:customStyle="1" w:styleId="E7DA58EEC5CE4B16A6BD7FE0F2FB11EF">
    <w:name w:val="E7DA58EEC5CE4B16A6BD7FE0F2FB11EF"/>
    <w:rsid w:val="00EE753F"/>
    <w:pPr>
      <w:spacing w:after="200" w:line="276" w:lineRule="auto"/>
    </w:pPr>
    <w:rPr>
      <w:lang w:val="en-US" w:eastAsia="en-US"/>
    </w:rPr>
  </w:style>
  <w:style w:type="paragraph" w:customStyle="1" w:styleId="A8255C3B45DE45CAB654267BAD8000F1">
    <w:name w:val="A8255C3B45DE45CAB654267BAD8000F1"/>
    <w:rsid w:val="00EE753F"/>
    <w:pPr>
      <w:spacing w:after="200" w:line="276" w:lineRule="auto"/>
    </w:pPr>
    <w:rPr>
      <w:lang w:val="en-US" w:eastAsia="en-US"/>
    </w:rPr>
  </w:style>
  <w:style w:type="paragraph" w:customStyle="1" w:styleId="1957B4EEB7634C45830BCCBB29B25DEE">
    <w:name w:val="1957B4EEB7634C45830BCCBB29B25DEE"/>
    <w:rsid w:val="00EE753F"/>
    <w:pPr>
      <w:spacing w:after="200" w:line="276" w:lineRule="auto"/>
    </w:pPr>
    <w:rPr>
      <w:lang w:val="en-US" w:eastAsia="en-US"/>
    </w:rPr>
  </w:style>
  <w:style w:type="paragraph" w:customStyle="1" w:styleId="96CF1EE6F06F40EFB48CD62DADA34CD6">
    <w:name w:val="96CF1EE6F06F40EFB48CD62DADA34CD6"/>
    <w:rsid w:val="00EE753F"/>
    <w:pPr>
      <w:spacing w:after="200" w:line="276" w:lineRule="auto"/>
    </w:pPr>
    <w:rPr>
      <w:lang w:val="en-US" w:eastAsia="en-US"/>
    </w:rPr>
  </w:style>
  <w:style w:type="paragraph" w:customStyle="1" w:styleId="17C22550E2B24E418351A586D2F7ED66">
    <w:name w:val="17C22550E2B24E418351A586D2F7ED66"/>
    <w:rsid w:val="00EE753F"/>
    <w:pPr>
      <w:spacing w:after="200" w:line="276" w:lineRule="auto"/>
    </w:pPr>
    <w:rPr>
      <w:lang w:val="en-US" w:eastAsia="en-US"/>
    </w:rPr>
  </w:style>
  <w:style w:type="paragraph" w:customStyle="1" w:styleId="D253600D2B884B9DBD2547799DDDE977">
    <w:name w:val="D253600D2B884B9DBD2547799DDDE977"/>
    <w:rsid w:val="00EE753F"/>
    <w:pPr>
      <w:spacing w:after="200" w:line="276" w:lineRule="auto"/>
    </w:pPr>
    <w:rPr>
      <w:lang w:val="en-US" w:eastAsia="en-US"/>
    </w:rPr>
  </w:style>
  <w:style w:type="paragraph" w:customStyle="1" w:styleId="AE80A0D10F0F4AF892A7346D281664DA">
    <w:name w:val="AE80A0D10F0F4AF892A7346D281664DA"/>
    <w:rsid w:val="00EE753F"/>
    <w:pPr>
      <w:spacing w:after="200" w:line="276" w:lineRule="auto"/>
    </w:pPr>
    <w:rPr>
      <w:lang w:val="en-US" w:eastAsia="en-US"/>
    </w:rPr>
  </w:style>
  <w:style w:type="paragraph" w:customStyle="1" w:styleId="B2E95E794E054F67A2E7B6D87936BDFD">
    <w:name w:val="B2E95E794E054F67A2E7B6D87936BDFD"/>
    <w:rsid w:val="00EE753F"/>
    <w:pPr>
      <w:spacing w:after="200" w:line="276" w:lineRule="auto"/>
    </w:pPr>
    <w:rPr>
      <w:lang w:val="en-US" w:eastAsia="en-US"/>
    </w:rPr>
  </w:style>
  <w:style w:type="paragraph" w:customStyle="1" w:styleId="94E6BE5FAF2C4B828C74A83EACAADEDE">
    <w:name w:val="94E6BE5FAF2C4B828C74A83EACAADEDE"/>
    <w:rsid w:val="00EE753F"/>
    <w:pPr>
      <w:spacing w:after="200" w:line="276" w:lineRule="auto"/>
    </w:pPr>
    <w:rPr>
      <w:lang w:val="en-US" w:eastAsia="en-US"/>
    </w:rPr>
  </w:style>
  <w:style w:type="paragraph" w:customStyle="1" w:styleId="3BCF2F3EE4C94106AEB11D8CB641F7D4">
    <w:name w:val="3BCF2F3EE4C94106AEB11D8CB641F7D4"/>
    <w:rsid w:val="00EE753F"/>
    <w:pPr>
      <w:spacing w:after="200" w:line="276" w:lineRule="auto"/>
    </w:pPr>
    <w:rPr>
      <w:lang w:val="en-US" w:eastAsia="en-US"/>
    </w:rPr>
  </w:style>
  <w:style w:type="paragraph" w:customStyle="1" w:styleId="CEFFF989BDC6483EABF3761144D65C83">
    <w:name w:val="CEFFF989BDC6483EABF3761144D65C83"/>
    <w:rsid w:val="00EE753F"/>
    <w:pPr>
      <w:spacing w:after="200" w:line="276" w:lineRule="auto"/>
    </w:pPr>
    <w:rPr>
      <w:lang w:val="en-US" w:eastAsia="en-US"/>
    </w:rPr>
  </w:style>
  <w:style w:type="paragraph" w:customStyle="1" w:styleId="B273EC0D1E6C43EEA864884DE2CB8A1B">
    <w:name w:val="B273EC0D1E6C43EEA864884DE2CB8A1B"/>
    <w:rsid w:val="00EE753F"/>
    <w:pPr>
      <w:spacing w:after="200" w:line="276" w:lineRule="auto"/>
    </w:pPr>
    <w:rPr>
      <w:lang w:val="en-US" w:eastAsia="en-US"/>
    </w:rPr>
  </w:style>
  <w:style w:type="paragraph" w:customStyle="1" w:styleId="20AA14506638473D87B100D9052D0A3A">
    <w:name w:val="20AA14506638473D87B100D9052D0A3A"/>
    <w:rsid w:val="00EE753F"/>
    <w:pPr>
      <w:spacing w:after="200" w:line="276" w:lineRule="auto"/>
    </w:pPr>
    <w:rPr>
      <w:lang w:val="en-US" w:eastAsia="en-US"/>
    </w:rPr>
  </w:style>
  <w:style w:type="paragraph" w:customStyle="1" w:styleId="2AEED62088564FD7A97C3BD0C76C77DE">
    <w:name w:val="2AEED62088564FD7A97C3BD0C76C77DE"/>
    <w:rsid w:val="00EE753F"/>
    <w:pPr>
      <w:spacing w:after="200" w:line="276" w:lineRule="auto"/>
    </w:pPr>
    <w:rPr>
      <w:lang w:val="en-US" w:eastAsia="en-US"/>
    </w:rPr>
  </w:style>
  <w:style w:type="paragraph" w:customStyle="1" w:styleId="3628B9BDF4C4401D9F95C1964AD09B76">
    <w:name w:val="3628B9BDF4C4401D9F95C1964AD09B76"/>
    <w:rsid w:val="00EE753F"/>
    <w:pPr>
      <w:spacing w:after="200" w:line="276" w:lineRule="auto"/>
    </w:pPr>
    <w:rPr>
      <w:lang w:val="en-US" w:eastAsia="en-US"/>
    </w:rPr>
  </w:style>
  <w:style w:type="paragraph" w:customStyle="1" w:styleId="CC05637F62334F259D07F60863C8CD7D">
    <w:name w:val="CC05637F62334F259D07F60863C8CD7D"/>
    <w:rsid w:val="00EE753F"/>
    <w:pPr>
      <w:spacing w:after="200" w:line="276" w:lineRule="auto"/>
    </w:pPr>
    <w:rPr>
      <w:lang w:val="en-US" w:eastAsia="en-US"/>
    </w:rPr>
  </w:style>
  <w:style w:type="paragraph" w:customStyle="1" w:styleId="D385A3129286462BA8CD89DF9DD54C0F">
    <w:name w:val="D385A3129286462BA8CD89DF9DD54C0F"/>
    <w:rsid w:val="00EE753F"/>
    <w:pPr>
      <w:spacing w:after="200" w:line="276" w:lineRule="auto"/>
    </w:pPr>
    <w:rPr>
      <w:lang w:val="en-US" w:eastAsia="en-US"/>
    </w:rPr>
  </w:style>
  <w:style w:type="paragraph" w:customStyle="1" w:styleId="A7CB57D546804F3F91EAB83877DEEAFD">
    <w:name w:val="A7CB57D546804F3F91EAB83877DEEAFD"/>
    <w:rsid w:val="00EE753F"/>
    <w:pPr>
      <w:spacing w:after="200" w:line="276" w:lineRule="auto"/>
    </w:pPr>
    <w:rPr>
      <w:lang w:val="en-US" w:eastAsia="en-US"/>
    </w:rPr>
  </w:style>
  <w:style w:type="paragraph" w:customStyle="1" w:styleId="F50FD64C0DB14B81B86C9267DDC1820C">
    <w:name w:val="F50FD64C0DB14B81B86C9267DDC1820C"/>
    <w:rsid w:val="00EE753F"/>
    <w:pPr>
      <w:spacing w:after="200" w:line="276" w:lineRule="auto"/>
    </w:pPr>
    <w:rPr>
      <w:lang w:val="en-US" w:eastAsia="en-US"/>
    </w:rPr>
  </w:style>
  <w:style w:type="paragraph" w:customStyle="1" w:styleId="E3CCB9A811004AB0A5D5A816C65729B5">
    <w:name w:val="E3CCB9A811004AB0A5D5A816C65729B5"/>
    <w:rsid w:val="00EE753F"/>
    <w:pPr>
      <w:spacing w:after="200" w:line="276" w:lineRule="auto"/>
    </w:pPr>
    <w:rPr>
      <w:lang w:val="en-US" w:eastAsia="en-US"/>
    </w:rPr>
  </w:style>
  <w:style w:type="paragraph" w:customStyle="1" w:styleId="C62EB6D348994B2D8C440547F57FB4B4">
    <w:name w:val="C62EB6D348994B2D8C440547F57FB4B4"/>
    <w:rsid w:val="00EE753F"/>
    <w:pPr>
      <w:spacing w:after="200" w:line="276" w:lineRule="auto"/>
    </w:pPr>
    <w:rPr>
      <w:lang w:val="en-US" w:eastAsia="en-US"/>
    </w:rPr>
  </w:style>
  <w:style w:type="paragraph" w:customStyle="1" w:styleId="1B28FD1577E348EF8EAB99A8EB4D9085">
    <w:name w:val="1B28FD1577E348EF8EAB99A8EB4D9085"/>
    <w:rsid w:val="00EE753F"/>
    <w:pPr>
      <w:spacing w:after="200" w:line="276" w:lineRule="auto"/>
    </w:pPr>
    <w:rPr>
      <w:lang w:val="en-US" w:eastAsia="en-US"/>
    </w:rPr>
  </w:style>
  <w:style w:type="paragraph" w:customStyle="1" w:styleId="300569E96A0443BA883807D843C1471E">
    <w:name w:val="300569E96A0443BA883807D843C1471E"/>
    <w:rsid w:val="00EE753F"/>
    <w:pPr>
      <w:spacing w:after="200" w:line="276" w:lineRule="auto"/>
    </w:pPr>
    <w:rPr>
      <w:lang w:val="en-US" w:eastAsia="en-US"/>
    </w:rPr>
  </w:style>
  <w:style w:type="paragraph" w:customStyle="1" w:styleId="0E7E32B65A7C4CEBA389D9D0C12A4FA5">
    <w:name w:val="0E7E32B65A7C4CEBA389D9D0C12A4FA5"/>
    <w:rsid w:val="00EE753F"/>
    <w:pPr>
      <w:spacing w:after="200" w:line="276" w:lineRule="auto"/>
    </w:pPr>
    <w:rPr>
      <w:lang w:val="en-US" w:eastAsia="en-US"/>
    </w:rPr>
  </w:style>
  <w:style w:type="paragraph" w:customStyle="1" w:styleId="BF73D49D55AB4AB38F82004363EF9DD6">
    <w:name w:val="BF73D49D55AB4AB38F82004363EF9DD6"/>
    <w:rsid w:val="00EE753F"/>
    <w:pPr>
      <w:spacing w:after="200" w:line="276" w:lineRule="auto"/>
    </w:pPr>
    <w:rPr>
      <w:lang w:val="en-US" w:eastAsia="en-US"/>
    </w:rPr>
  </w:style>
  <w:style w:type="paragraph" w:customStyle="1" w:styleId="16F24F7FFE4A42F38EDBAFAE591CB70A">
    <w:name w:val="16F24F7FFE4A42F38EDBAFAE591CB70A"/>
    <w:rsid w:val="00EE753F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ANEQXYWM5PSU-8-1849</_dlc_DocId>
    <_dlc_DocIdUrl xmlns="52ebaa95-055a-40f0-9bd5-856e088a933c">
      <Url>http://de-moss-002/_layouts/DocIdRedir.aspx?ID=ANEQXYWM5PSU-8-1849</Url>
      <Description>ANEQXYWM5PSU-8-1849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5E1A889-0E27-4B1E-8A03-501415682429}"/>
</file>

<file path=customXml/itemProps2.xml><?xml version="1.0" encoding="utf-8"?>
<ds:datastoreItem xmlns:ds="http://schemas.openxmlformats.org/officeDocument/2006/customXml" ds:itemID="{5C69FE91-AB94-4412-A2BD-30BD482100FE}"/>
</file>

<file path=customXml/itemProps3.xml><?xml version="1.0" encoding="utf-8"?>
<ds:datastoreItem xmlns:ds="http://schemas.openxmlformats.org/officeDocument/2006/customXml" ds:itemID="{8191B094-BD54-4EF1-B882-9ADF11BC1841}"/>
</file>

<file path=customXml/itemProps4.xml><?xml version="1.0" encoding="utf-8"?>
<ds:datastoreItem xmlns:ds="http://schemas.openxmlformats.org/officeDocument/2006/customXml" ds:itemID="{97C3A4C3-875A-4DEC-B1AA-CA45987D92BE}"/>
</file>

<file path=customXml/itemProps5.xml><?xml version="1.0" encoding="utf-8"?>
<ds:datastoreItem xmlns:ds="http://schemas.openxmlformats.org/officeDocument/2006/customXml" ds:itemID="{606A57AC-677E-4E80-AD86-EC23AA1D5FC4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5</TotalTime>
  <Pages>14</Pages>
  <Words>3539</Words>
  <Characters>20173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Lilibeth Vega Nazario</cp:lastModifiedBy>
  <cp:revision>1</cp:revision>
  <cp:lastPrinted>2014-12-11T22:38:00Z</cp:lastPrinted>
  <dcterms:created xsi:type="dcterms:W3CDTF">2014-11-10T22:53:00Z</dcterms:created>
  <dcterms:modified xsi:type="dcterms:W3CDTF">2015-01-14T00:44:00Z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7535d7b5-fd27-414d-9ba1-3f8bb349f668</vt:lpwstr>
  </property>
</Properties>
</file>